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81E64" w14:textId="18B3965D" w:rsidR="00F635E4" w:rsidRDefault="008541EF"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4DBB7213" wp14:editId="09984D88">
            <wp:simplePos x="0" y="0"/>
            <wp:positionH relativeFrom="page">
              <wp:align>right</wp:align>
            </wp:positionH>
            <wp:positionV relativeFrom="page">
              <wp:posOffset>13174</wp:posOffset>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06A69A0B" wp14:editId="4094F0EF">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38FDE6"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098A449"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lastRenderedPageBreak/>
        <w:t>Judges 1 Teaching Points and Bible Study Questions</w:t>
      </w:r>
    </w:p>
    <w:p w14:paraId="7AE346D4" w14:textId="489C21B8"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Obedience Brings Blessings</w:t>
      </w:r>
    </w:p>
    <w:p w14:paraId="7C2129B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were commanded to drive out the inhabitants of the land, and when they obeyed, they experienced victory. Judges 1:2 says, "The LORD answered, 'Judah shall go up. Indeed, I have delivered the land into their hands.'" Obedience to God's commands opens the door to His blessings and guidance in our lives.</w:t>
      </w:r>
    </w:p>
    <w:p w14:paraId="1F49B8F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the principle of obedience in your daily decisions to receive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for blessings? </w:t>
      </w:r>
    </w:p>
    <w:p w14:paraId="6A4A3FE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is Strength</w:t>
      </w:r>
    </w:p>
    <w:p w14:paraId="3D81C4F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tribe of Judah asked the tribe of Simeon to join them in battle, demonstrating the power of unity. Judges 1:3 states, "Then the men of Judah said to their brothers the </w:t>
      </w:r>
      <w:proofErr w:type="spellStart"/>
      <w:r w:rsidRPr="00F6333B">
        <w:rPr>
          <w:rFonts w:eastAsia="Times New Roman"/>
          <w:kern w:val="0"/>
          <w:sz w:val="21"/>
          <w:szCs w:val="21"/>
        </w:rPr>
        <w:t>Simeonites</w:t>
      </w:r>
      <w:proofErr w:type="spellEnd"/>
      <w:r w:rsidRPr="00F6333B">
        <w:rPr>
          <w:rFonts w:eastAsia="Times New Roman"/>
          <w:kern w:val="0"/>
          <w:sz w:val="21"/>
          <w:szCs w:val="21"/>
        </w:rPr>
        <w:t>, 'Come up with us into the territory allotted to us, and we will fight against the Canaanites.'" Working together in unity can lead to greater victories and success.</w:t>
      </w:r>
    </w:p>
    <w:p w14:paraId="366E78A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apply the unity of Judah and Simeon to strengthen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tribes' success in Judges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family or workplace like the tribes did? </w:t>
      </w:r>
    </w:p>
    <w:p w14:paraId="5DA63DB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DA6EEF"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2D0F21BF" w14:textId="77777777" w:rsidR="00616C3B" w:rsidRDefault="00616C3B" w:rsidP="00616C3B">
      <w:pPr>
        <w:spacing w:line="247" w:lineRule="auto"/>
        <w:rPr>
          <w:rFonts w:eastAsia="Times New Roman"/>
          <w:b/>
          <w:bCs/>
          <w:kern w:val="0"/>
          <w:sz w:val="21"/>
          <w:szCs w:val="21"/>
        </w:rPr>
      </w:pPr>
    </w:p>
    <w:p w14:paraId="47182DC2" w14:textId="02DE813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Faith Requires Action</w:t>
      </w:r>
    </w:p>
    <w:p w14:paraId="05A04C1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Faith is not passive; it requires action. The Israelites had to step out in faith to conquer the land. As James 2:17 reminds us, "So too, faith by itself, if it does not result in action, is dead." Our faith should propel us to act according to God's will.</w:t>
      </w:r>
    </w:p>
    <w:p w14:paraId="7192BA7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demonstrate faith through action in challenging situations like the Israelites in Judges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faith leads to tangible actions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 require action, and how can this principle be applied in your community? </w:t>
      </w:r>
    </w:p>
    <w:p w14:paraId="250800A2"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Partial Obedience is Disobedience</w:t>
      </w:r>
    </w:p>
    <w:p w14:paraId="3F0D108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did not fully drive out the inhabitants, which led to future troubles. Judges 1:28 reveals, "When Israel became stronger, they pressed the Canaanites into forced labor, but they never drove them out completely." Partial obedience can lead to compromised situations and consequences.</w:t>
      </w:r>
    </w:p>
    <w:p w14:paraId="733F13E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partial obedience in your life lead to unintended consequences, similar to Israel's experience in Judges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fully obey God's instructions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complete obedience in your daily decisions and actions? </w:t>
      </w:r>
    </w:p>
    <w:p w14:paraId="261755C9"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2072F8"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2487AC7" w14:textId="77777777" w:rsidR="00616C3B" w:rsidRDefault="00616C3B" w:rsidP="00616C3B">
      <w:pPr>
        <w:spacing w:line="247" w:lineRule="auto"/>
        <w:rPr>
          <w:rFonts w:eastAsia="Times New Roman"/>
          <w:b/>
          <w:bCs/>
          <w:kern w:val="0"/>
          <w:sz w:val="21"/>
          <w:szCs w:val="21"/>
        </w:rPr>
      </w:pPr>
    </w:p>
    <w:p w14:paraId="55EB8C76" w14:textId="6EE780E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Promises are Sure</w:t>
      </w:r>
    </w:p>
    <w:p w14:paraId="48787B5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God promised the land to the Israelites, and He delivered on that promise. Judges 1:4 says, "When Judah attacked, the LORD delivered the Canaanites and Perizzites into their hands." We can trust that God will fulfill His promises in our lives as well.</w:t>
      </w:r>
    </w:p>
    <w:p w14:paraId="611B7A37" w14:textId="77777777" w:rsidR="00616C3B" w:rsidRDefault="00616C3B" w:rsidP="00616C3B">
      <w:pPr>
        <w:spacing w:line="247" w:lineRule="auto"/>
      </w:pPr>
      <w:r w:rsidRPr="00F6333B">
        <w:rPr>
          <w:rFonts w:eastAsia="Times New Roman"/>
          <w:kern w:val="0"/>
          <w:sz w:val="21"/>
          <w:szCs w:val="21"/>
        </w:rPr>
        <w:t>1. How can you trust God's promises when facing challenges similar to those in Judges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the victories and failures in Judges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promises matter in your daily decision-making, as seen in Judges 1?</w:t>
      </w:r>
    </w:p>
    <w:p w14:paraId="219986D1" w14:textId="77777777" w:rsidR="00616C3B" w:rsidRDefault="00616C3B" w:rsidP="00616C3B">
      <w:pPr>
        <w:spacing w:line="247" w:lineRule="auto"/>
      </w:pPr>
    </w:p>
    <w:p w14:paraId="3797F959" w14:textId="77777777" w:rsidR="00616C3B" w:rsidRDefault="00616C3B" w:rsidP="00616C3B">
      <w:pPr>
        <w:spacing w:line="247" w:lineRule="auto"/>
      </w:pPr>
    </w:p>
    <w:p w14:paraId="7562EBB9" w14:textId="77777777" w:rsidR="00616C3B" w:rsidRDefault="00616C3B" w:rsidP="00616C3B">
      <w:pPr>
        <w:spacing w:line="247" w:lineRule="auto"/>
      </w:pPr>
    </w:p>
    <w:p w14:paraId="61D12AF7" w14:textId="5C459B4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306A385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Before going into battle, the Israelites sought the Lord’s guidance. Judges 1:1 </w:t>
      </w:r>
      <w:proofErr w:type="gramStart"/>
      <w:r w:rsidRPr="00F6333B">
        <w:rPr>
          <w:rFonts w:eastAsia="Times New Roman"/>
          <w:kern w:val="0"/>
          <w:sz w:val="21"/>
          <w:szCs w:val="21"/>
        </w:rPr>
        <w:t>states</w:t>
      </w:r>
      <w:proofErr w:type="gramEnd"/>
      <w:r w:rsidRPr="00F6333B">
        <w:rPr>
          <w:rFonts w:eastAsia="Times New Roman"/>
          <w:kern w:val="0"/>
          <w:sz w:val="21"/>
          <w:szCs w:val="21"/>
        </w:rPr>
        <w:t>, "After the death of Joshua, the Israelites asked the LORD, 'Who of us shall go up first to fight against the Canaanites?'" Seeking God’s direction is crucial for making wise decisions.</w:t>
      </w:r>
    </w:p>
    <w:p w14:paraId="76016AE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 seek God's guidance before making important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when facing challenges or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in your daily routine? </w:t>
      </w:r>
    </w:p>
    <w:p w14:paraId="0C7E7AC6"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98F8D9"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1774BCF" w14:textId="77777777" w:rsidR="00616C3B" w:rsidRDefault="00616C3B" w:rsidP="00616C3B">
      <w:pPr>
        <w:spacing w:line="247" w:lineRule="auto"/>
        <w:rPr>
          <w:rFonts w:eastAsia="Times New Roman"/>
          <w:b/>
          <w:bCs/>
          <w:kern w:val="0"/>
          <w:sz w:val="21"/>
          <w:szCs w:val="21"/>
        </w:rPr>
      </w:pPr>
    </w:p>
    <w:p w14:paraId="2F6F0A51" w14:textId="1F8F8F40"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Consequences of Compromise</w:t>
      </w:r>
    </w:p>
    <w:p w14:paraId="51EB9C9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allowed some of the Canaanites to remain, which led to future idolatry and sin. Judges 1:27-28 highlights this compromise. Compromise with sin can lead to spiritual downfall, reminding us to stand firm in our convictions.</w:t>
      </w:r>
    </w:p>
    <w:p w14:paraId="56E24A0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compromises in your daily decisions that may lead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compromises can lead to larger issues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steadfast in your values when faced with societal pressures? </w:t>
      </w:r>
    </w:p>
    <w:p w14:paraId="423EE93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Imperfect People</w:t>
      </w:r>
    </w:p>
    <w:p w14:paraId="028530A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their flaws, God used the Israelites to accomplish His purposes. Judges 1 shows that God can use anyone willing to follow Him, imperfections and all. This encourages us to serve God wholeheartedly, knowing He can work through us.</w:t>
      </w:r>
    </w:p>
    <w:p w14:paraId="4AA767E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your imperfections help you rely more on God's strength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work through flawed individuals in the Bible and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leaders in Judges 1 about embracing your own imperfections? </w:t>
      </w:r>
    </w:p>
    <w:p w14:paraId="1082195C"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E1B2ED"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F7E4C73" w14:textId="77777777" w:rsidR="00616C3B" w:rsidRDefault="00616C3B" w:rsidP="00616C3B">
      <w:pPr>
        <w:spacing w:line="247" w:lineRule="auto"/>
        <w:rPr>
          <w:rFonts w:eastAsia="Times New Roman"/>
          <w:b/>
          <w:bCs/>
          <w:kern w:val="0"/>
          <w:sz w:val="21"/>
          <w:szCs w:val="21"/>
        </w:rPr>
      </w:pPr>
    </w:p>
    <w:p w14:paraId="134AEE55" w14:textId="0399D49D"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Need for Spiritual Leadership</w:t>
      </w:r>
    </w:p>
    <w:p w14:paraId="3CA5E75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With the death of Joshua, the Israelites struggled without strong leadership. Judges 1:1 marks the beginning of this transition. Spiritual leaders are vital for guiding and encouraging others in their faith journey.</w:t>
      </w:r>
    </w:p>
    <w:p w14:paraId="43A8610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support spiritual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leadership was crucial for the Israelites in Judges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spiritual leadership qualities in your own life? </w:t>
      </w:r>
    </w:p>
    <w:p w14:paraId="2D9FF9E7"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Despite Human Failure</w:t>
      </w:r>
    </w:p>
    <w:p w14:paraId="6D42E60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Even when the Israelites failed to fully obey, God remained faithful to His covenant. Judges 1 is a testament to God’s unwavering faithfulness. This reassures us that God’s love and promises endure, even when we fall short.</w:t>
      </w:r>
    </w:p>
    <w:p w14:paraId="3A7EEBC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These lessons from Judges 1 remind us of the importance of obedience, unity, faith, and reliance on God’s guidance. As we apply these principles, we can experience the fullness of God’s blessings in our lives.</w:t>
      </w:r>
    </w:p>
    <w:p w14:paraId="32287109"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in God's faithfulness when you face personal failures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faithful even when we fall short in our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faithfulness to apply in your relationships with others?</w:t>
      </w:r>
      <w:r w:rsidRPr="001B37DC">
        <w:br w:type="page"/>
      </w:r>
    </w:p>
    <w:p w14:paraId="54853924"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2 Teaching Points and Bible Study Questions</w:t>
      </w:r>
    </w:p>
    <w:p w14:paraId="15EDEFE0" w14:textId="6B47A13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Remember the Covenant</w:t>
      </w:r>
    </w:p>
    <w:p w14:paraId="6418170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2, we see the importance of remembering the covenant God made with His people. The Israelites were reminded of the promise God made to their ancestors, yet they often forgot and strayed from His commands. As it says in Judges 2:1, "I brought you up out of Egypt and led you into the land I had promised your fathers." This serves as a reminder for us to hold fast to God's promises and to live in a way that honors our commitment to Him.</w:t>
      </w:r>
    </w:p>
    <w:p w14:paraId="0B38394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actively remember and honor God's covenant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God's covenant? </w:t>
      </w:r>
    </w:p>
    <w:p w14:paraId="06FAAC3F"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59AE90A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disobedience led to dire consequences, as they failed to drive out the inhabitants of the land. Judges 2:3 warns, "I will not drive them out before you; they will be thorns in your sides, and their gods will be a snare to you." This teaches us that disobedience to God can lead to unnecessary struggles and challenges in our lives. Staying true to His word helps us avoid these pitfalls.</w:t>
      </w:r>
    </w:p>
    <w:p w14:paraId="18EF3C9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patterns of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leads to negative consequences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realign with your values after realizing disobedience? </w:t>
      </w:r>
    </w:p>
    <w:p w14:paraId="43E611F3"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C10EC6"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11D1617" w14:textId="77777777" w:rsidR="00616C3B" w:rsidRDefault="00616C3B" w:rsidP="00616C3B">
      <w:pPr>
        <w:spacing w:line="247" w:lineRule="auto"/>
        <w:rPr>
          <w:rFonts w:eastAsia="Times New Roman"/>
          <w:b/>
          <w:bCs/>
          <w:kern w:val="0"/>
          <w:sz w:val="21"/>
          <w:szCs w:val="21"/>
        </w:rPr>
      </w:pPr>
    </w:p>
    <w:p w14:paraId="2CF541DB" w14:textId="4060800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Passing Down Faith</w:t>
      </w:r>
    </w:p>
    <w:p w14:paraId="57EC3AD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Judges 2:10 highlights a sobering reality: "After that whole generation had been gathered to their fathers, another generation rose up who did not know the LORD or the works He had done for Israel." This underscores the importance of teaching the next generation about God and His mighty works. Sharing our faith ensures that His truth continues to guide and inspire future generations.</w:t>
      </w:r>
    </w:p>
    <w:p w14:paraId="1C99FA2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faith is effectively passed down to the next generation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traditions fail to pass down faith successfully?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faith relatable to younger generations? </w:t>
      </w:r>
    </w:p>
    <w:p w14:paraId="5A1DD4C0"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Cycle of Sin and Redemption</w:t>
      </w:r>
    </w:p>
    <w:p w14:paraId="4577A0E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book of Judges reveals a recurring cycle: the Israelites fall into sin, face oppression, cry out to God, and are delivered by a judge. Judges 2:16 states, "Then the LORD raised up judges, who saved them out of the hands of these raiders." This cycle reminds us of God's mercy and willingness to redeem us, even when we falter. It encourages us to seek His forgiveness and guidance continually.</w:t>
      </w:r>
    </w:p>
    <w:p w14:paraId="19642E3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the cycle of sin in Judges 2 help you break negative patterns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repeatedly fall into sin despite knowing its consequences, as seen in Judges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faithful and avoid the cycle of sin and redemption? </w:t>
      </w:r>
    </w:p>
    <w:p w14:paraId="6CD5436C"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4A2314"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30D3BE8" w14:textId="77777777" w:rsidR="00616C3B" w:rsidRDefault="00616C3B" w:rsidP="00616C3B">
      <w:pPr>
        <w:spacing w:line="247" w:lineRule="auto"/>
        <w:rPr>
          <w:rFonts w:eastAsia="Times New Roman"/>
          <w:b/>
          <w:bCs/>
          <w:kern w:val="0"/>
          <w:sz w:val="21"/>
          <w:szCs w:val="21"/>
        </w:rPr>
      </w:pPr>
    </w:p>
    <w:p w14:paraId="334C955F" w14:textId="7930753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Unfailing Patience</w:t>
      </w:r>
    </w:p>
    <w:p w14:paraId="1C0B1E4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 Israelites' repeated failures, God remained patient and compassionate. Judges 2:18 tells us, "For the LORD was moved to pity by their groaning because of those who oppressed and afflicted them." This patience is a testament to God's enduring love and grace, encouraging us to approach Him with confidence, knowing He is always ready to forgive and restore.</w:t>
      </w:r>
    </w:p>
    <w:p w14:paraId="45356ACD" w14:textId="77777777" w:rsidR="00616C3B" w:rsidRDefault="00616C3B" w:rsidP="00616C3B">
      <w:pPr>
        <w:spacing w:line="247" w:lineRule="auto"/>
      </w:pPr>
      <w:r w:rsidRPr="00F6333B">
        <w:rPr>
          <w:rFonts w:eastAsia="Times New Roman"/>
          <w:kern w:val="0"/>
          <w:sz w:val="21"/>
          <w:szCs w:val="21"/>
        </w:rPr>
        <w:t>1. How can you recognize and respond to God's patience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patient despite repeated disobedience,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patience to improve your relationships with others?</w:t>
      </w:r>
    </w:p>
    <w:p w14:paraId="4E5DC324" w14:textId="77777777" w:rsidR="00616C3B" w:rsidRDefault="00616C3B" w:rsidP="00616C3B">
      <w:pPr>
        <w:spacing w:line="247" w:lineRule="auto"/>
      </w:pPr>
    </w:p>
    <w:p w14:paraId="652C17EF" w14:textId="77777777" w:rsidR="00616C3B" w:rsidRDefault="00616C3B" w:rsidP="00616C3B">
      <w:pPr>
        <w:spacing w:line="247" w:lineRule="auto"/>
      </w:pPr>
    </w:p>
    <w:p w14:paraId="6023DD51" w14:textId="77777777" w:rsidR="00616C3B" w:rsidRDefault="00616C3B" w:rsidP="00616C3B">
      <w:pPr>
        <w:spacing w:line="247" w:lineRule="auto"/>
      </w:pPr>
    </w:p>
    <w:p w14:paraId="6281E32A" w14:textId="679F2A3A"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Dangers of Idolatry</w:t>
      </w:r>
    </w:p>
    <w:p w14:paraId="2BF4AC9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downfall often stemmed from their worship of other gods. Judges 2:12 warns, "They forsook the LORD, the God of their fathers, who had brought them out of Egypt, and followed and worshiped various gods of the peoples around them." This serves as a cautionary tale about the dangers of idolatry in our own lives, urging us to keep God at the center of our hearts and minds.</w:t>
      </w:r>
    </w:p>
    <w:p w14:paraId="648DA04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 to stay faithful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prioritize worldly desires over spiritual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 remains the central focus in your decision-making? </w:t>
      </w:r>
    </w:p>
    <w:p w14:paraId="054C0AE0"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3895BC"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19CBCD4" w14:textId="77777777" w:rsidR="00616C3B" w:rsidRDefault="00616C3B" w:rsidP="00616C3B">
      <w:pPr>
        <w:spacing w:line="247" w:lineRule="auto"/>
        <w:rPr>
          <w:rFonts w:eastAsia="Times New Roman"/>
          <w:b/>
          <w:bCs/>
          <w:kern w:val="0"/>
          <w:sz w:val="21"/>
          <w:szCs w:val="21"/>
        </w:rPr>
      </w:pPr>
    </w:p>
    <w:p w14:paraId="284B9173" w14:textId="07D5013A"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Leadership</w:t>
      </w:r>
    </w:p>
    <w:p w14:paraId="7617BCB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judges played a crucial role in guiding the Israelites back to God. Judges 2:17 notes, "Yet they would not listen to their judges but prostituted themselves to other gods and worshiped them." This highlights the importance of godly leadership and the impact it can have on a community. It encourages us to seek and support leaders who are committed to following God's will.</w:t>
      </w:r>
    </w:p>
    <w:p w14:paraId="07AEE34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our leaders remain faithful to their responsibilities and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transitions can lead to challenges in maintaining community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hold leaders accountable in your community? </w:t>
      </w:r>
    </w:p>
    <w:p w14:paraId="5B5253A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005F988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Repentance is a powerful theme in Judges 2. When the Israelites cried out to God, He responded with deliverance. Judges 2:4 says, "When the angel of the LORD had spoken these things to all the Israelites, the people wept aloud." This demonstrates the transformative power of genuine repentance and the hope it brings for a renewed relationship with God.</w:t>
      </w:r>
    </w:p>
    <w:p w14:paraId="6E6BB76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past mistakes lead to genuine repentance and transformation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and growth? </w:t>
      </w:r>
    </w:p>
    <w:p w14:paraId="64ECD0AF"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18A5C0"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5046531" w14:textId="77777777" w:rsidR="00616C3B" w:rsidRDefault="00616C3B" w:rsidP="00616C3B">
      <w:pPr>
        <w:spacing w:line="247" w:lineRule="auto"/>
        <w:rPr>
          <w:rFonts w:eastAsia="Times New Roman"/>
          <w:b/>
          <w:bCs/>
          <w:kern w:val="0"/>
          <w:sz w:val="21"/>
          <w:szCs w:val="21"/>
        </w:rPr>
      </w:pPr>
    </w:p>
    <w:p w14:paraId="3568D3E0" w14:textId="119B7C8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Necessity of Obedience</w:t>
      </w:r>
    </w:p>
    <w:p w14:paraId="1195033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Obedience to God is a recurring theme in Judges 2. The Israelites' struggles often stemmed from their failure to obey His commands. Judges 2:20 states, "Because this nation has violated the covenant that I laid down for their forefathers and has not listened to Me." This reminds us of the blessings that come from living in obedience to God's word and the peace it brings to our lives.</w:t>
      </w:r>
    </w:p>
    <w:p w14:paraId="1CA9B38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the lessons of obedience from Judges 2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guidance in challenging situations? </w:t>
      </w:r>
    </w:p>
    <w:p w14:paraId="3558BAE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Despite Our Failures</w:t>
      </w:r>
    </w:p>
    <w:p w14:paraId="2807E61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Finally, Judges 2 reassures us of God's faithfulness, even when we fall short. Despite the Israelites' repeated disobedience, God remained committed to His covenant. Judges 2:1 reminds us, "I will never break My covenant with you." This assurance of God's unwavering faithfulness encourages us to trust in His promises and rely on His strength in our journey of faith.</w:t>
      </w:r>
    </w:p>
    <w:p w14:paraId="52140CCD"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God's faithfulness in your life despite personal failures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faithful even when we repeatedly fall short?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faithfulness in challenging times?</w:t>
      </w:r>
      <w:r w:rsidRPr="001B37DC">
        <w:br w:type="page"/>
      </w:r>
    </w:p>
    <w:p w14:paraId="663BF0A2"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3 Teaching Points and Bible Study Questions</w:t>
      </w:r>
    </w:p>
    <w:p w14:paraId="248B60BA" w14:textId="0097C021"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 Uses Unlikely Heroes</w:t>
      </w:r>
    </w:p>
    <w:p w14:paraId="120A8C4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3, we meet Othniel, Ehud, and Shamgar—unlikely heroes chosen by God to deliver Israel. These men were not the most obvious choices, yet God empowered them to achieve great victories. This reminds us that God often uses the least expected individuals to fulfill His purposes. As 1 Corinthians 1:27 says, "But God chose the foolish things of the world to shame the wise; God chose the weak things of the world to shame the strong." Never underestimate what God can do through you, no matter how ordinary you may feel.</w:t>
      </w:r>
    </w:p>
    <w:p w14:paraId="39B5197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embrace your unique strengths to serve others like Ehud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unexpected individuals for significant tasks, and how does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Shamgar's resourcefulness in using available tools to overcome challenges in your life? </w:t>
      </w:r>
    </w:p>
    <w:p w14:paraId="739E2272"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Cycle of Sin and Redemption</w:t>
      </w:r>
    </w:p>
    <w:p w14:paraId="149C6F2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Judges 3 illustrates a recurring cycle: Israel sins, faces oppression, cries out to God, and is delivered by a judge. This pattern is a powerful reminder of our human tendency to stray and the need for repentance. Yet, it also highlights God's unwavering mercy and readiness to forgive. As 1 John 1:9 assures us, "If we confess our sins, He is faithful and just to forgive us our sins and to cleanse us from all unrighteousness."</w:t>
      </w:r>
    </w:p>
    <w:p w14:paraId="506192E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personal cycles of sin help you seek redemption more effectively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return to old habits despite experiencing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break the cycle of sin in your own life? </w:t>
      </w:r>
    </w:p>
    <w:p w14:paraId="4DAC464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83ED29"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type="column"/>
      </w:r>
    </w:p>
    <w:p w14:paraId="4A4E3A74" w14:textId="39A434A2"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Obedience</w:t>
      </w:r>
    </w:p>
    <w:p w14:paraId="3625625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troubles began when they disobeyed God by intermarrying with pagan nations and worshiping their gods. This teaches us the importance of obedience to God's commands. Deuteronomy 5:33 instructs, "Walk in obedience to all that the LORD your God has commanded you, so that you may live and prosper and prolong your days in the land that you will possess."</w:t>
      </w:r>
    </w:p>
    <w:p w14:paraId="533B44A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the lessons of obedience from Judges 3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was crucial for Israel's success in Judges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the events in Judges 3? </w:t>
      </w:r>
    </w:p>
    <w:p w14:paraId="23C69836"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Our Cries</w:t>
      </w:r>
    </w:p>
    <w:p w14:paraId="14CA10A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When the Israelites cried out to God in their distress, He listened and raised up deliverers for them. This reassures us that God is attentive to our prayers and compassionate towards our struggles. Psalm 34:17 promises, "The righteous cry out, and the LORD hears; He delivers them from all their troubles."</w:t>
      </w:r>
    </w:p>
    <w:p w14:paraId="26EDC9F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respond when God hears and answers your cries for help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before responding to our cries, and how can this strengthen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cycle of crying out to God and apply to your own life? </w:t>
      </w:r>
    </w:p>
    <w:p w14:paraId="6AA4072D"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573056"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4089D07" w14:textId="77777777" w:rsidR="00616C3B" w:rsidRDefault="00616C3B" w:rsidP="00616C3B">
      <w:pPr>
        <w:spacing w:line="247" w:lineRule="auto"/>
        <w:rPr>
          <w:rFonts w:eastAsia="Times New Roman"/>
          <w:b/>
          <w:bCs/>
          <w:kern w:val="0"/>
          <w:sz w:val="21"/>
          <w:szCs w:val="21"/>
        </w:rPr>
      </w:pPr>
    </w:p>
    <w:p w14:paraId="0B6A90EE" w14:textId="2DE6383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Courage in the Face of Adversity</w:t>
      </w:r>
    </w:p>
    <w:p w14:paraId="1246BFC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Ehud's story is one of courage and cleverness. Despite the odds, he boldly approached King </w:t>
      </w:r>
      <w:proofErr w:type="spellStart"/>
      <w:r w:rsidRPr="00F6333B">
        <w:rPr>
          <w:rFonts w:eastAsia="Times New Roman"/>
          <w:kern w:val="0"/>
          <w:sz w:val="21"/>
          <w:szCs w:val="21"/>
        </w:rPr>
        <w:t>Eglon</w:t>
      </w:r>
      <w:proofErr w:type="spellEnd"/>
      <w:r w:rsidRPr="00F6333B">
        <w:rPr>
          <w:rFonts w:eastAsia="Times New Roman"/>
          <w:kern w:val="0"/>
          <w:sz w:val="21"/>
          <w:szCs w:val="21"/>
        </w:rPr>
        <w:t xml:space="preserve"> and delivered Israel from Moabite oppression. This encourages us to be courageous in the face of adversity, trusting that God is with us. As Joshua 1:9 commands, "Have I not commanded you? Be strong and courageous. Do not be afraid; do not be discouraged, for the LORD your God will be with you wherever you go."</w:t>
      </w:r>
    </w:p>
    <w:p w14:paraId="7D83F6B6" w14:textId="77777777" w:rsidR="00616C3B" w:rsidRDefault="00616C3B" w:rsidP="00616C3B">
      <w:pPr>
        <w:spacing w:line="247" w:lineRule="auto"/>
      </w:pPr>
      <w:r w:rsidRPr="00F6333B">
        <w:rPr>
          <w:rFonts w:eastAsia="Times New Roman"/>
          <w:kern w:val="0"/>
          <w:sz w:val="21"/>
          <w:szCs w:val="21"/>
        </w:rPr>
        <w:t>1. How can Ehud's courage inspire you to confront challenges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develop courage when facing personal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courage is essential for overcoming obstacles in your spiritual journey?</w:t>
      </w:r>
    </w:p>
    <w:p w14:paraId="78021C64" w14:textId="77777777" w:rsidR="00616C3B" w:rsidRDefault="00616C3B" w:rsidP="00616C3B">
      <w:pPr>
        <w:spacing w:line="247" w:lineRule="auto"/>
      </w:pPr>
    </w:p>
    <w:p w14:paraId="49974940" w14:textId="77777777" w:rsidR="00616C3B" w:rsidRDefault="00616C3B" w:rsidP="00616C3B">
      <w:pPr>
        <w:spacing w:line="247" w:lineRule="auto"/>
      </w:pPr>
    </w:p>
    <w:p w14:paraId="3914A639" w14:textId="77777777" w:rsidR="00616C3B" w:rsidRDefault="00616C3B" w:rsidP="00616C3B">
      <w:pPr>
        <w:spacing w:line="247" w:lineRule="auto"/>
      </w:pPr>
    </w:p>
    <w:p w14:paraId="5943C04A" w14:textId="4BE2063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Deliverance is Complete</w:t>
      </w:r>
    </w:p>
    <w:p w14:paraId="1734B18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When God delivers, He does so completely. After Ehud's victory, the land had peace for eighty years. This reminds us that God's deliverance is thorough and lasting. As Psalm 18:2 declares, "The LORD is my rock, my fortress, and my deliverer; my God is my rock, in whom I take refuge, my shield, and the horn of my salvation, my stronghold."</w:t>
      </w:r>
    </w:p>
    <w:p w14:paraId="5B8C197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trust in God's complete deliverance in your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before delivering us completely?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rely on God's deliverance rather than your own strength? </w:t>
      </w:r>
    </w:p>
    <w:p w14:paraId="07E55DA6"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C9DD2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314B0C3" w14:textId="77777777" w:rsidR="00616C3B" w:rsidRDefault="00616C3B" w:rsidP="00616C3B">
      <w:pPr>
        <w:spacing w:line="247" w:lineRule="auto"/>
        <w:rPr>
          <w:rFonts w:eastAsia="Times New Roman"/>
          <w:b/>
          <w:bCs/>
          <w:kern w:val="0"/>
          <w:sz w:val="21"/>
          <w:szCs w:val="21"/>
        </w:rPr>
      </w:pPr>
    </w:p>
    <w:p w14:paraId="28B96FED" w14:textId="393721B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One Person’s Faithfulness</w:t>
      </w:r>
    </w:p>
    <w:p w14:paraId="6D07A97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Shamgar, though mentioned briefly, made a significant impact by striking down six hundred Philistines with an </w:t>
      </w:r>
      <w:proofErr w:type="spellStart"/>
      <w:r w:rsidRPr="00F6333B">
        <w:rPr>
          <w:rFonts w:eastAsia="Times New Roman"/>
          <w:kern w:val="0"/>
          <w:sz w:val="21"/>
          <w:szCs w:val="21"/>
        </w:rPr>
        <w:t>oxgoad</w:t>
      </w:r>
      <w:proofErr w:type="spellEnd"/>
      <w:r w:rsidRPr="00F6333B">
        <w:rPr>
          <w:rFonts w:eastAsia="Times New Roman"/>
          <w:kern w:val="0"/>
          <w:sz w:val="21"/>
          <w:szCs w:val="21"/>
        </w:rPr>
        <w:t>. His story shows the power of one person's faithfulness and willingness to act. As Philippians 4:13 states, "I can do all things through Christ who gives me strength."</w:t>
      </w:r>
    </w:p>
    <w:p w14:paraId="59FC45C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one person's faithfulness inspire change in your community today, like Othniel's leadership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faithful in challenging situations, as Ehud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individual faithfulness can impact a larger group, as seen with Shamgar's actions? </w:t>
      </w:r>
    </w:p>
    <w:p w14:paraId="3E0E4C65"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Patience with His People</w:t>
      </w:r>
    </w:p>
    <w:p w14:paraId="45959BC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Israel's repeated failures, God remained patient and continued to provide deliverance. This patience is a testament to God's enduring love and grace. As 2 Peter 3:9 reminds us, "The Lord is not slow in keeping His promise, as some understand slowness. Instead, He is patient with you, not wanting anyone to perish, but everyone to come to repentance."</w:t>
      </w:r>
    </w:p>
    <w:p w14:paraId="1785058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respond to God's patience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repeatedly shows patience despite Israel's recurring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that can be applied to your relationships with others? </w:t>
      </w:r>
    </w:p>
    <w:p w14:paraId="4666E01F"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18B4E3"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6A9ED02" w14:textId="77777777" w:rsidR="00616C3B" w:rsidRDefault="00616C3B" w:rsidP="00616C3B">
      <w:pPr>
        <w:spacing w:line="247" w:lineRule="auto"/>
        <w:rPr>
          <w:rFonts w:eastAsia="Times New Roman"/>
          <w:b/>
          <w:bCs/>
          <w:kern w:val="0"/>
          <w:sz w:val="21"/>
          <w:szCs w:val="21"/>
        </w:rPr>
      </w:pPr>
    </w:p>
    <w:p w14:paraId="653180F4" w14:textId="0BE04B00"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Consequences of Compromise</w:t>
      </w:r>
    </w:p>
    <w:p w14:paraId="372CEEF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Israel's compromise with surrounding nations led to their downfall. This warns us of the dangers of compromising our faith and values. Romans 12:2 advises, "Do not be conformed to this world, but be transformed by the renewing of your mind."</w:t>
      </w:r>
    </w:p>
    <w:p w14:paraId="51D8BA9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compromises that lead to negative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compromises can lead to larger issues over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steadfast in your values amidst societal pressures? </w:t>
      </w:r>
    </w:p>
    <w:p w14:paraId="027B47E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All Circumstances</w:t>
      </w:r>
    </w:p>
    <w:p w14:paraId="4E81B42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Throughout Judges 3, we see God's sovereignty at work, orchestrating events for His purposes. This reassures us that God is in control, even when situations seem dire. As Proverbs 19:21 states, "Many plans are in a man’s heart, but the purpose of the LORD will prevail." Trust in His sovereign plan, knowing that He works all things for the good of those who love Him.</w:t>
      </w:r>
    </w:p>
    <w:p w14:paraId="60E9B442"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challenges like Israel did with foreign oppressors?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Israel's enemies to prevail,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Ehud's story about relying on God's plan in difficult situations?</w:t>
      </w:r>
      <w:r w:rsidRPr="001B37DC">
        <w:br w:type="page"/>
      </w:r>
    </w:p>
    <w:p w14:paraId="00B52245"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4 Teaching Points and Bible Study Questions</w:t>
      </w:r>
    </w:p>
    <w:p w14:paraId="3FF05FD2" w14:textId="6A85F3C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 Uses Unexpected Leaders</w:t>
      </w:r>
    </w:p>
    <w:p w14:paraId="0398E25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4, we meet Deborah, a prophetess and judge, who leads Israel with wisdom and courage. This reminds us that God often chooses unexpected leaders to fulfill His purposes. As it is written, "The LORD will sell Sisera into the hand of a woman" (Judges 4:9). Deborah's leadership challenges us to be open to God's calling, regardless of societal norms or expectations.</w:t>
      </w:r>
    </w:p>
    <w:p w14:paraId="1B2F195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support unexpected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unlikely individuals for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Deborah's leadership to apply in your own life? </w:t>
      </w:r>
    </w:p>
    <w:p w14:paraId="78ECD9C0"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Comes from Faith</w:t>
      </w:r>
    </w:p>
    <w:p w14:paraId="316A9A3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Barak hesitated to go into battle without Deborah, but her faith in God's promise gave him the courage he needed. Deborah assured him, "Has not the LORD, the God of Israel, commanded you?" (Judges 4:6). This teaches us that true courage is rooted in faith and trust in God's word, empowering us to face challenges with confidence.</w:t>
      </w:r>
    </w:p>
    <w:p w14:paraId="61AA95A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faith in God inspire you to take courageous actions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Deborah's faith was crucial for Israel's victory, and how can you emulate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enabling you to face fears with courage? </w:t>
      </w:r>
    </w:p>
    <w:p w14:paraId="273C6807"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22DB8A"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D87DCD3" w14:textId="77777777" w:rsidR="00616C3B" w:rsidRDefault="00616C3B" w:rsidP="00616C3B">
      <w:pPr>
        <w:spacing w:line="247" w:lineRule="auto"/>
        <w:rPr>
          <w:rFonts w:eastAsia="Times New Roman"/>
          <w:b/>
          <w:bCs/>
          <w:kern w:val="0"/>
          <w:sz w:val="21"/>
          <w:szCs w:val="21"/>
        </w:rPr>
      </w:pPr>
    </w:p>
    <w:p w14:paraId="683D176A" w14:textId="1A4D2B6E"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Timing is Perfect</w:t>
      </w:r>
    </w:p>
    <w:p w14:paraId="0AB82A3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timing of the battle was crucial. Deborah instructed Barak to attack when the LORD had gone out before him (Judges 4:14). This highlights the importance of waiting on God's perfect timing in our lives. When we align our actions with His timing, we can be assured of His presence and victory.</w:t>
      </w:r>
    </w:p>
    <w:p w14:paraId="5638E26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timing in challenging situations like Deborah and Barak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the victory over Sisera?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patience and faith from waiting for God's perfect timing? </w:t>
      </w:r>
    </w:p>
    <w:p w14:paraId="5F52D33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Power is Unmatched</w:t>
      </w:r>
    </w:p>
    <w:p w14:paraId="077D2B7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victory over Sisera's army was not due to Israel's might but God's intervention. "The LORD routed Sisera and all his chariots and army with the sword" (Judges 4:15). This serves as a powerful reminder that no matter how formidable the opposition, God's power is unmatched and He fights for His people.</w:t>
      </w:r>
    </w:p>
    <w:p w14:paraId="67F82E5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rely on God's power in situations where you feel overwhelmed or outmatched?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to demonstrate His power through unexpected individuals like Deborah and Jael?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4 about trusting God's timing and methods in your own life? </w:t>
      </w:r>
    </w:p>
    <w:p w14:paraId="333DBDD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E47D5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A60B9D8" w14:textId="77777777" w:rsidR="00616C3B" w:rsidRDefault="00616C3B" w:rsidP="00616C3B">
      <w:pPr>
        <w:spacing w:line="247" w:lineRule="auto"/>
        <w:rPr>
          <w:rFonts w:eastAsia="Times New Roman"/>
          <w:b/>
          <w:bCs/>
          <w:kern w:val="0"/>
          <w:sz w:val="21"/>
          <w:szCs w:val="21"/>
        </w:rPr>
      </w:pPr>
    </w:p>
    <w:p w14:paraId="3716CAD3" w14:textId="7EAA67E5"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 Works Through Ordinary People</w:t>
      </w:r>
    </w:p>
    <w:p w14:paraId="006FC6D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Jael, a seemingly ordinary woman, played a pivotal role in the defeat of Sisera. Her decisive action fulfilled Deborah's prophecy (Judges 4:21). This illustrates that God can use anyone, regardless of their status or background, to accomplish His divine purposes.</w:t>
      </w:r>
    </w:p>
    <w:p w14:paraId="7DF67F34" w14:textId="77777777" w:rsidR="00616C3B" w:rsidRDefault="00616C3B" w:rsidP="00616C3B">
      <w:pPr>
        <w:spacing w:line="247" w:lineRule="auto"/>
      </w:pPr>
      <w:r w:rsidRPr="00F6333B">
        <w:rPr>
          <w:rFonts w:eastAsia="Times New Roman"/>
          <w:kern w:val="0"/>
          <w:sz w:val="21"/>
          <w:szCs w:val="21"/>
        </w:rPr>
        <w:t>1. How can you recognize and embrace opportunities for God to work through you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people for extraordinary tasks, and how does this encourage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prepare yourself to be used by God in unexpected ways?</w:t>
      </w:r>
    </w:p>
    <w:p w14:paraId="2D0F6965" w14:textId="77777777" w:rsidR="00616C3B" w:rsidRDefault="00616C3B" w:rsidP="00616C3B">
      <w:pPr>
        <w:spacing w:line="247" w:lineRule="auto"/>
      </w:pPr>
    </w:p>
    <w:p w14:paraId="2F4A6A04" w14:textId="77777777" w:rsidR="00616C3B" w:rsidRDefault="00616C3B" w:rsidP="00616C3B">
      <w:pPr>
        <w:spacing w:line="247" w:lineRule="auto"/>
      </w:pPr>
    </w:p>
    <w:p w14:paraId="1662C86B" w14:textId="77777777" w:rsidR="00616C3B" w:rsidRDefault="00616C3B" w:rsidP="00616C3B">
      <w:pPr>
        <w:spacing w:line="247" w:lineRule="auto"/>
      </w:pPr>
    </w:p>
    <w:p w14:paraId="5FE7C073" w14:textId="54D1F9A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Obedience Leads to Victory</w:t>
      </w:r>
    </w:p>
    <w:p w14:paraId="58CEE66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Barak's obedience to God's command, despite his initial hesitation, led to a significant victory for Israel.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Barak went down from Mount Tabor, with ten thousand men following him" (Judges 4:14). This underscores the importance of obedience to God's instructions, which leads to triumph in our spiritual battles.</w:t>
      </w:r>
    </w:p>
    <w:p w14:paraId="1469C31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Deborah's leadership to inspire obedience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Barak's victory, and how can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Jael's actions about unexpected opportunities for obedience leading to success? </w:t>
      </w:r>
    </w:p>
    <w:p w14:paraId="7604C9D3"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044816"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22F08FD" w14:textId="77777777" w:rsidR="00616C3B" w:rsidRDefault="00616C3B" w:rsidP="00616C3B">
      <w:pPr>
        <w:spacing w:line="247" w:lineRule="auto"/>
        <w:rPr>
          <w:rFonts w:eastAsia="Times New Roman"/>
          <w:b/>
          <w:bCs/>
          <w:kern w:val="0"/>
          <w:sz w:val="21"/>
          <w:szCs w:val="21"/>
        </w:rPr>
      </w:pPr>
    </w:p>
    <w:p w14:paraId="386E9370" w14:textId="224E556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Plans are Unstoppable</w:t>
      </w:r>
    </w:p>
    <w:p w14:paraId="051B051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Sisera's military strength, God's plan for Israel's deliverance was unstoppable. "Not a man was left" (Judges 4:16). This reassures us that no matter the obstacles, God's plans will always prevail, and His purposes will be accomplished.</w:t>
      </w:r>
    </w:p>
    <w:p w14:paraId="789FB95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plans when facing overwhelming challenges like Deborah and Barak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prevailed despite Sisera's military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Jael's actions about participating in God's unstoppable plans? </w:t>
      </w:r>
    </w:p>
    <w:p w14:paraId="22964B5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Provides Assurance</w:t>
      </w:r>
    </w:p>
    <w:p w14:paraId="7AD4676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Deborah's presence provided Barak with the assurance he needed to face the enemy. Her confidence in God's promise was unwavering (Judges 4:9). This teaches us that God often provides assurance through His word and through others, encouraging us to trust in His promises.</w:t>
      </w:r>
    </w:p>
    <w:p w14:paraId="419083E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seek God's assurance in challenging situations like Deborah and Barak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assurance through Deborah's leadership,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trust God's assurance in your daily life decisions? </w:t>
      </w:r>
    </w:p>
    <w:p w14:paraId="1E2DCD3E"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20D4BF"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910841C" w14:textId="77777777" w:rsidR="00616C3B" w:rsidRDefault="00616C3B" w:rsidP="00616C3B">
      <w:pPr>
        <w:spacing w:line="247" w:lineRule="auto"/>
        <w:rPr>
          <w:rFonts w:eastAsia="Times New Roman"/>
          <w:b/>
          <w:bCs/>
          <w:kern w:val="0"/>
          <w:sz w:val="21"/>
          <w:szCs w:val="21"/>
        </w:rPr>
      </w:pPr>
    </w:p>
    <w:p w14:paraId="6020536F" w14:textId="5F8E81A5"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 Honors Faithfulness</w:t>
      </w:r>
    </w:p>
    <w:p w14:paraId="532DBD7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Deborah's faithfulness as a leader and prophetess was honored by God, as she played a crucial role in Israel's deliverance. Her story encourages us to remain faithful in our calling, knowing that God honors those who diligently serve Him.</w:t>
      </w:r>
    </w:p>
    <w:p w14:paraId="1CCA468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Deborah and Barak did in Judges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honored Deborah's leadership and faithfulness in the battle against Sisera?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Jael's actions about being faithful in unexpected opportunities? </w:t>
      </w:r>
    </w:p>
    <w:p w14:paraId="1700DA7A"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Deserves All Glory</w:t>
      </w:r>
    </w:p>
    <w:p w14:paraId="16CA329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victory over Sisera was ultimately attributed to God. Deborah and Barak sang a song of praise, acknowledging God's hand in their triumph (Judges 5:2). This reminds us to always give God the glory for our victories, recognizing that all success comes from Him.</w:t>
      </w:r>
    </w:p>
    <w:p w14:paraId="6603B48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4, we see a tapestry of faith, courage, and divine intervention. These lessons encourage us to trust in God's sovereignty, embrace His calling, and give Him the glory in all things.</w:t>
      </w:r>
    </w:p>
    <w:p w14:paraId="3730970D"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God receives glory in your victories, like Deborah and Barak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unexpected people to achieve His purposes in Judges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acknowledge God's role in your successes and daily life?</w:t>
      </w:r>
      <w:r w:rsidRPr="001B37DC">
        <w:br w:type="page"/>
      </w:r>
    </w:p>
    <w:p w14:paraId="5E1F8D8F"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5 Teaching Points and Bible Study Questions</w:t>
      </w:r>
    </w:p>
    <w:p w14:paraId="7B869DDB" w14:textId="09A918F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Praise</w:t>
      </w:r>
    </w:p>
    <w:p w14:paraId="7662E4E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5, we see Deborah and Barak singing a song of victory. This teaches us the importance of praising God for His mighty works. When we acknowledge His hand in our lives, we align ourselves with His purpose. As it says in Judges 5:3, "Hear, O kings; give ear, O rulers. I will sing to the LORD; I will sing praise to the LORD, the God of Israel." Let praise be the soundtrack of your life, and watch how it transforms your perspective.</w:t>
      </w:r>
    </w:p>
    <w:p w14:paraId="4AF34B3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incorporating praise in daily life influence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is emphasized as a response to victory in Judges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Deborah's song about expressing gratitude in your own life? </w:t>
      </w:r>
    </w:p>
    <w:p w14:paraId="7298DE08"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and Courage</w:t>
      </w:r>
    </w:p>
    <w:p w14:paraId="6D8AD86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Deborah stands out as a leader who steps up when others hesitate. Her courage inspires Barak and the Israelites to victory. Judges 5:7 states, "Villagers in Israel would not fight; they held back until I, Deborah, arose, until I arose, a mother in Israel." This reminds us that God often calls us to lead in unexpected ways. Embrace the courage He provides and step into the roles He has prepared for you.</w:t>
      </w:r>
    </w:p>
    <w:p w14:paraId="029DFA2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Deborah's leadership inspire you to take courageous actions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of Barak's leadership can you apply in facing your own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courage is essential for effective leadership in difficult situations? </w:t>
      </w:r>
    </w:p>
    <w:p w14:paraId="335C83D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66AC0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CE36C0C" w14:textId="77777777" w:rsidR="00616C3B" w:rsidRDefault="00616C3B" w:rsidP="00616C3B">
      <w:pPr>
        <w:spacing w:line="247" w:lineRule="auto"/>
        <w:rPr>
          <w:rFonts w:eastAsia="Times New Roman"/>
          <w:b/>
          <w:bCs/>
          <w:kern w:val="0"/>
          <w:sz w:val="21"/>
          <w:szCs w:val="21"/>
        </w:rPr>
      </w:pPr>
    </w:p>
    <w:p w14:paraId="0192B6AA" w14:textId="5CE233A0"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Unity in Diversity</w:t>
      </w:r>
    </w:p>
    <w:p w14:paraId="74763AF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tribes of Israel came together to fight a common enemy, each contributing their unique strengths. Judges 5:18 highlights this unity: "Zebulun was a people who risked their lives; Naphtali, too, on the heights of the battlefield." In our communities, we can achieve great things when we unite our diverse gifts and talents for a common cause.</w:t>
      </w:r>
    </w:p>
    <w:p w14:paraId="76C1618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diverse talents within a community be unified for a common purpose, as seen in Judges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diversity was crucial for Israel's victory in Judges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among diverse groups in your community or church? </w:t>
      </w:r>
    </w:p>
    <w:p w14:paraId="73C7679C"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Inaction</w:t>
      </w:r>
    </w:p>
    <w:p w14:paraId="43DEB75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While some tribes answered the call to battle, others did not. Judges 5:16 asks, "Why did you sit among the sheepfolds to hear the whistling for the flocks?" This serves as a reminder that inaction can lead to missed opportunities. When God calls, let us be quick to respond and not be found sitting on the sidelines.</w:t>
      </w:r>
    </w:p>
    <w:p w14:paraId="522C858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overcome personal hesitations that lead to inaction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choose inaction despite knowing the potential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take action in challenging situations? </w:t>
      </w:r>
    </w:p>
    <w:p w14:paraId="167EA308"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BA7722"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D4BBC86" w14:textId="77777777" w:rsidR="00616C3B" w:rsidRDefault="00616C3B" w:rsidP="00616C3B">
      <w:pPr>
        <w:spacing w:line="247" w:lineRule="auto"/>
        <w:rPr>
          <w:rFonts w:eastAsia="Times New Roman"/>
          <w:b/>
          <w:bCs/>
          <w:kern w:val="0"/>
          <w:sz w:val="21"/>
          <w:szCs w:val="21"/>
        </w:rPr>
      </w:pPr>
    </w:p>
    <w:p w14:paraId="110C8995" w14:textId="1D7930A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Sovereignty in Nature</w:t>
      </w:r>
    </w:p>
    <w:p w14:paraId="2906C94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song of Deborah and Barak recounts how God used the forces of nature to aid Israel's victory. Judges 5:20-21 says, "From the heavens the stars fought, from their courses they fought against Sisera. The river Kishon swept them away." This illustrates that God is sovereign over all creation and can use it to fulfill His purposes. Trust in His control over every aspect of life.</w:t>
      </w:r>
    </w:p>
    <w:p w14:paraId="4E6E8CCE" w14:textId="77777777" w:rsidR="00616C3B" w:rsidRDefault="00616C3B" w:rsidP="00616C3B">
      <w:pPr>
        <w:spacing w:line="247" w:lineRule="auto"/>
        <w:rPr>
          <w:rFonts w:eastAsia="Times New Roman"/>
          <w:b/>
          <w:bCs/>
          <w:kern w:val="0"/>
          <w:sz w:val="21"/>
          <w:szCs w:val="21"/>
        </w:rPr>
      </w:pPr>
      <w:r w:rsidRPr="00F6333B">
        <w:rPr>
          <w:rFonts w:eastAsia="Times New Roman"/>
          <w:kern w:val="0"/>
          <w:sz w:val="21"/>
          <w:szCs w:val="21"/>
        </w:rPr>
        <w:t>1. How can you recognize God's sovereignty in nature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nature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sovereign plans in your environment?</w:t>
      </w:r>
      <w:r>
        <w:rPr>
          <w:rFonts w:eastAsia="Times New Roman"/>
          <w:b/>
          <w:bCs/>
          <w:kern w:val="0"/>
          <w:sz w:val="21"/>
          <w:szCs w:val="21"/>
        </w:rPr>
        <w:br/>
      </w:r>
      <w:r>
        <w:rPr>
          <w:rFonts w:eastAsia="Times New Roman"/>
          <w:b/>
          <w:bCs/>
          <w:kern w:val="0"/>
          <w:sz w:val="21"/>
          <w:szCs w:val="21"/>
        </w:rPr>
        <w:br/>
      </w:r>
    </w:p>
    <w:p w14:paraId="4BC46E62" w14:textId="78F79DD2"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Women in God’s Plan</w:t>
      </w:r>
    </w:p>
    <w:p w14:paraId="49CB89B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Deborah and Jael play pivotal roles in the defeat of Sisera. Judges 5:24 praises Jael: "Most blessed among women is Jael, the wife of Heber the Kenite; most blessed is she among women in tents." This highlights that God values and uses women in significant ways to accomplish His plans. Celebrate the contributions of women in your life and community.</w:t>
      </w:r>
    </w:p>
    <w:p w14:paraId="206EB20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Deborah's leadership inspire you to embrace your unique role in God's plan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Jael to play a pivotal role in this victory?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Deborah and Jael about courage and faith in challenging situations? </w:t>
      </w:r>
    </w:p>
    <w:p w14:paraId="1EC2740A"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DD78B1"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4C4E71F" w14:textId="77777777" w:rsidR="00616C3B" w:rsidRDefault="00616C3B" w:rsidP="00616C3B">
      <w:pPr>
        <w:spacing w:line="247" w:lineRule="auto"/>
        <w:rPr>
          <w:rFonts w:eastAsia="Times New Roman"/>
          <w:b/>
          <w:bCs/>
          <w:kern w:val="0"/>
          <w:sz w:val="21"/>
          <w:szCs w:val="21"/>
        </w:rPr>
      </w:pPr>
    </w:p>
    <w:p w14:paraId="51AFB49E" w14:textId="676BFC8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Downfall of the Wicked</w:t>
      </w:r>
    </w:p>
    <w:p w14:paraId="5CB0EC9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Sisera’s defeat is a stark reminder of the ultimate downfall of those who oppose God. Judges 5:31 concludes with, "So may all your enemies perish, O LORD! But may those who love Him be like the sun when it rises in its strength." This assures us that God’s justice will prevail, and encourages us to remain steadfast in righteousness.</w:t>
      </w:r>
    </w:p>
    <w:p w14:paraId="0A71128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the traits of the wicked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downfall of the wicked is emphasized in Judges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Deborah's song about overcoming wickedness in your community? </w:t>
      </w:r>
    </w:p>
    <w:p w14:paraId="2EDFBAC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Remembrance</w:t>
      </w:r>
    </w:p>
    <w:p w14:paraId="580E1F7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song serves as a memorial of God’s deliverance. By recounting His deeds, the Israelites ensured that future generations would remember His faithfulness. Judges 5:11 says, "Listen to the voices of the singers at the watering places. They recite the righteous acts of the LORD." Make it a habit to remember and share God’s faithfulness in your life.</w:t>
      </w:r>
    </w:p>
    <w:p w14:paraId="30D90B2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incorporate remembrance of God's past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victories strengthens your faith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future generations remember God's works? </w:t>
      </w:r>
    </w:p>
    <w:p w14:paraId="2D67B045"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949550"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9384CD8" w14:textId="77777777" w:rsidR="00616C3B" w:rsidRDefault="00616C3B" w:rsidP="00616C3B">
      <w:pPr>
        <w:spacing w:line="247" w:lineRule="auto"/>
        <w:rPr>
          <w:rFonts w:eastAsia="Times New Roman"/>
          <w:b/>
          <w:bCs/>
          <w:kern w:val="0"/>
          <w:sz w:val="21"/>
          <w:szCs w:val="21"/>
        </w:rPr>
      </w:pPr>
    </w:p>
    <w:p w14:paraId="118D3CCC" w14:textId="79310922"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Joy of Victory</w:t>
      </w:r>
    </w:p>
    <w:p w14:paraId="726213F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song is filled with joy and celebration of God’s triumph. Judges 5:2 begins with, "When the princes in Israel take the lead, when the people willingly offer themselves—praise the LORD!" Rejoice in the victories God grants, both big and small, and let that joy be a testament to His goodness.</w:t>
      </w:r>
    </w:p>
    <w:p w14:paraId="37A5750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celebrate victories in your life while acknowledging God's role in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after a victory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Deborah's song to inspire joy in your own triumphs? </w:t>
      </w:r>
    </w:p>
    <w:p w14:paraId="6187564C"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Action</w:t>
      </w:r>
    </w:p>
    <w:p w14:paraId="200689C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Finally, Judges 5 challenges us to be active participants in God’s work. The song is a call to rise up and engage in the battles God sets before us. As we read in Judges 5:12, "Awake, awake, Deborah! Awake, awake, sing a song! Arise, Barak, and take captive your captives, O son of </w:t>
      </w:r>
      <w:proofErr w:type="spellStart"/>
      <w:r w:rsidRPr="00F6333B">
        <w:rPr>
          <w:rFonts w:eastAsia="Times New Roman"/>
          <w:kern w:val="0"/>
          <w:sz w:val="21"/>
          <w:szCs w:val="21"/>
        </w:rPr>
        <w:t>Abinoam</w:t>
      </w:r>
      <w:proofErr w:type="spellEnd"/>
      <w:r w:rsidRPr="00F6333B">
        <w:rPr>
          <w:rFonts w:eastAsia="Times New Roman"/>
          <w:kern w:val="0"/>
          <w:sz w:val="21"/>
          <w:szCs w:val="21"/>
        </w:rPr>
        <w:t>." Let us be vigilant and ready to act when God calls, knowing that He equips us for every good work.</w:t>
      </w:r>
    </w:p>
    <w:p w14:paraId="35DFC3C0"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respond to God's call to action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hesitate to act when called by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encourage others to join in God's mission?</w:t>
      </w:r>
      <w:r w:rsidRPr="001B37DC">
        <w:br w:type="page"/>
      </w:r>
    </w:p>
    <w:p w14:paraId="64656248"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6 Teaching Points and Bible Study Questions</w:t>
      </w:r>
    </w:p>
    <w:p w14:paraId="20785394" w14:textId="2FE8DF19"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 Sees Potential in the Humble</w:t>
      </w:r>
    </w:p>
    <w:p w14:paraId="432B0C1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6, we meet Gideon, a man who considers himself the least in his family and from the weakest clan in Manasseh. Yet, God calls him a "mighty warrior" (Judges 6:12). This teaches us that God sees beyond our limitations and insecurities. He knows our potential and calls us to rise above our circumstances. Remember, "God chose the weak things of the world to shame the strong" (1 Corinthians 1:27).</w:t>
      </w:r>
    </w:p>
    <w:p w14:paraId="657A9D9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your own humility help you see the potential God sees in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humble individuals for significant tasks, like Gideon?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self-view with how God sees your potential? </w:t>
      </w:r>
    </w:p>
    <w:p w14:paraId="2BFCE3F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Encounters Can Happen Anywhere</w:t>
      </w:r>
    </w:p>
    <w:p w14:paraId="1FC2CF2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Gideon was threshing wheat in a winepress when the angel of the Lord appeared to him. This unexpected encounter reminds us that God can meet us in the most ordinary places. Whether you're at work, home, or even running errands, be open to divine moments. "The eyes of the LORD roam to and </w:t>
      </w:r>
      <w:proofErr w:type="spellStart"/>
      <w:r w:rsidRPr="00F6333B">
        <w:rPr>
          <w:rFonts w:eastAsia="Times New Roman"/>
          <w:kern w:val="0"/>
          <w:sz w:val="21"/>
          <w:szCs w:val="21"/>
        </w:rPr>
        <w:t>fro</w:t>
      </w:r>
      <w:proofErr w:type="spellEnd"/>
      <w:r w:rsidRPr="00F6333B">
        <w:rPr>
          <w:rFonts w:eastAsia="Times New Roman"/>
          <w:kern w:val="0"/>
          <w:sz w:val="21"/>
          <w:szCs w:val="21"/>
        </w:rPr>
        <w:t xml:space="preserve"> over all the earth" (2 Chronicles 16:9).</w:t>
      </w:r>
    </w:p>
    <w:p w14:paraId="0F91E32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remain open to divine encounters in your everyday surroundings like Gideon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places for extraordinary encounters, and how can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 heart for unexpected divine encounters in your daily life? </w:t>
      </w:r>
    </w:p>
    <w:p w14:paraId="51EE2228"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AE9154"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2C70A35" w14:textId="77777777" w:rsidR="00616C3B" w:rsidRDefault="00616C3B" w:rsidP="00616C3B">
      <w:pPr>
        <w:spacing w:line="247" w:lineRule="auto"/>
        <w:rPr>
          <w:rFonts w:eastAsia="Times New Roman"/>
          <w:b/>
          <w:bCs/>
          <w:kern w:val="0"/>
          <w:sz w:val="21"/>
          <w:szCs w:val="21"/>
        </w:rPr>
      </w:pPr>
    </w:p>
    <w:p w14:paraId="6AC372A1" w14:textId="4A0A28A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Questioning God is Part of Growth</w:t>
      </w:r>
    </w:p>
    <w:p w14:paraId="67117E2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questions God about the suffering of Israel, asking, "If the LORD is with us, why has all this happened to us?" (Judges 6:13). It's okay to bring your doubts and questions to God. He is patient and understanding, and these questions can lead to deeper faith and understanding.</w:t>
      </w:r>
    </w:p>
    <w:p w14:paraId="25226F9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questioning God during challenges lead to deeper faith and understanding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Gideon questioned God, and how can this inspire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doubts to apply when facing your own uncertainties? </w:t>
      </w:r>
    </w:p>
    <w:p w14:paraId="351F0B1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Equips the Called</w:t>
      </w:r>
    </w:p>
    <w:p w14:paraId="02F9E73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When God calls Gideon to save Israel, Gideon doubts his ability. But God reassures him, "I will be with you" (Judges 6:16). This is a powerful reminder that God equips those He calls. You are never alone in your mission; His presence is your strength.</w:t>
      </w:r>
    </w:p>
    <w:p w14:paraId="4827419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embrace the ways God equips you for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unlikely individuals, like Gideon, to fulfill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self-doubt when God calls you to a task? </w:t>
      </w:r>
    </w:p>
    <w:p w14:paraId="17533500"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E5E56C"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716D883" w14:textId="77777777" w:rsidR="00616C3B" w:rsidRDefault="00616C3B" w:rsidP="00616C3B">
      <w:pPr>
        <w:spacing w:line="247" w:lineRule="auto"/>
        <w:rPr>
          <w:rFonts w:eastAsia="Times New Roman"/>
          <w:b/>
          <w:bCs/>
          <w:kern w:val="0"/>
          <w:sz w:val="21"/>
          <w:szCs w:val="21"/>
        </w:rPr>
      </w:pPr>
    </w:p>
    <w:p w14:paraId="250BB17F" w14:textId="3A9F29E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Small Steps of Faith Lead to Big Victories</w:t>
      </w:r>
    </w:p>
    <w:p w14:paraId="4CA520B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starts his journey by tearing down his father's altar to Baal. This small act of obedience sets the stage for greater victories. "Whoever is faithful with very little is also faithful with much" (Luke 16:10). Start with small steps of faith, and watch how God uses them for His glory.</w:t>
      </w:r>
    </w:p>
    <w:p w14:paraId="470C38CE" w14:textId="77777777" w:rsidR="00616C3B" w:rsidRDefault="00616C3B" w:rsidP="00616C3B">
      <w:pPr>
        <w:spacing w:line="247" w:lineRule="auto"/>
      </w:pPr>
      <w:r w:rsidRPr="00F6333B">
        <w:rPr>
          <w:rFonts w:eastAsia="Times New Roman"/>
          <w:kern w:val="0"/>
          <w:sz w:val="21"/>
          <w:szCs w:val="21"/>
        </w:rPr>
        <w:t>1. How can taking small steps of faith in daily life lead to significant personal victories?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small acts of faith in achieving larger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small step of faith can you take today to overcome a current challenge?</w:t>
      </w:r>
    </w:p>
    <w:p w14:paraId="0D7869F1" w14:textId="08DAA583"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Confirms His Word</w:t>
      </w:r>
    </w:p>
    <w:p w14:paraId="5F84F00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asks for signs to confirm God's word, and God graciously provides them. This shows us that God understands our need for assurance and is willing to confirm His promises. "Test everything; hold fast to what is good" (1 Thessalonians 5:21).</w:t>
      </w:r>
    </w:p>
    <w:p w14:paraId="09F9469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seek confirmation from God when facing a challenging decision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Gideon needed multiple signs from God, and how does this relate to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story about trusting God's promises despite personal doubts? </w:t>
      </w:r>
    </w:p>
    <w:p w14:paraId="0B31E694"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F57143"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E6FD490" w14:textId="77777777" w:rsidR="00616C3B" w:rsidRDefault="00616C3B" w:rsidP="00616C3B">
      <w:pPr>
        <w:spacing w:line="247" w:lineRule="auto"/>
        <w:rPr>
          <w:rFonts w:eastAsia="Times New Roman"/>
          <w:b/>
          <w:bCs/>
          <w:kern w:val="0"/>
          <w:sz w:val="21"/>
          <w:szCs w:val="21"/>
        </w:rPr>
      </w:pPr>
    </w:p>
    <w:p w14:paraId="3B14CC1E" w14:textId="09070C4E"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Strength is Made Perfect in Weakness</w:t>
      </w:r>
    </w:p>
    <w:p w14:paraId="27E7718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Gideon's army is reduced to just 300 men, yet they defeat the Midianites. This demonstrates that God's power is perfected in our weakness. "My grace is sufficient for you, for My power is perfected in weakness" (2 Corinthians 12:9). Trust in His strength, not your own.</w:t>
      </w:r>
    </w:p>
    <w:p w14:paraId="74FAADE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rely on God's strength when feeling inadequate like Gideon did in Judges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the weak, like Gideon, to accomplish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story about embracing your weaknesses in daily challenges? </w:t>
      </w:r>
    </w:p>
    <w:p w14:paraId="4FEDF4F8"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Requires Courage</w:t>
      </w:r>
    </w:p>
    <w:p w14:paraId="76DBB2B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had to overcome fear to obey God's command to destroy the altar of Baal. Obedience often requires courage, especially when it goes against the norm. "Be strong and courageous. Do not be afraid" (Joshua 1:9). Stand firm in your convictions.</w:t>
      </w:r>
    </w:p>
    <w:p w14:paraId="65643AD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find courage to obey God when facing overwhelming challenges like Gideon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often requires stepping out of your comfort zone?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courage when God calls you to act against societal norms? </w:t>
      </w:r>
    </w:p>
    <w:p w14:paraId="0A8F4AFB"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0C0A9D"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BBA85B6" w14:textId="77777777" w:rsidR="00616C3B" w:rsidRDefault="00616C3B" w:rsidP="00616C3B">
      <w:pPr>
        <w:spacing w:line="247" w:lineRule="auto"/>
        <w:rPr>
          <w:rFonts w:eastAsia="Times New Roman"/>
          <w:b/>
          <w:bCs/>
          <w:kern w:val="0"/>
          <w:sz w:val="21"/>
          <w:szCs w:val="21"/>
        </w:rPr>
      </w:pPr>
    </w:p>
    <w:p w14:paraId="51336AEE" w14:textId="34FFFDD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 Uses Unlikely Leaders</w:t>
      </w:r>
    </w:p>
    <w:p w14:paraId="3C9A183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was an unlikely leader, yet God used him to deliver Israel. This reminds us that God often chooses the least likely candidates to accomplish His purposes. "The LORD does not look at the things people look at" (1 Samuel 16:7). Be open to His calling, no matter how unlikely it seems.</w:t>
      </w:r>
    </w:p>
    <w:p w14:paraId="7E9F8AB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embrace your unique strengths when feeling inadequate like Gideon?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unlikely leaders to fulfill His purposes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story to overcome self-doubt in leadership roles? </w:t>
      </w:r>
    </w:p>
    <w:p w14:paraId="499A343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is a Response to God's Faithfulness</w:t>
      </w:r>
    </w:p>
    <w:p w14:paraId="3BD1639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After witnessing God's deliverance, Gideon builds an altar and worships the Lord. Worship is our response to God's faithfulness and goodness. "Give thanks to the LORD, for He is good; His loving devotion endures forever" (Psalm 136:1). Let gratitude and worship be your response to His work in your life.</w:t>
      </w:r>
    </w:p>
    <w:p w14:paraId="6AE57FC0"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as a response to God's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Gideon's worship was significant in acknowledging God's faithfulness before victory?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worship reflects gratitude for God's faithfulness in challenging times?</w:t>
      </w:r>
      <w:r w:rsidRPr="001B37DC">
        <w:br w:type="page"/>
      </w:r>
    </w:p>
    <w:p w14:paraId="0162CCEF"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7 Teaching Points and Bible Study Questions</w:t>
      </w:r>
    </w:p>
    <w:p w14:paraId="465C9AC1" w14:textId="1DA8781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Trust in God's Plan Over Numbers</w:t>
      </w:r>
    </w:p>
    <w:p w14:paraId="69A9C53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7, we see Gideon facing a daunting task with a massive Midianite army. Yet, God tells Gideon, "The people with you are too many for Me to deliver Midian into their hand" (Judges 7:2). This teaches us that God's plans often defy human logic. It's not about the size of our resources but the strength of our faith. Trust that God’s plan is perfect, even when it seems counterintuitive.</w:t>
      </w:r>
    </w:p>
    <w:p w14:paraId="30FFB1E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plan when facing overwhelming odds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reduced Gideon's army, and how does this apply to your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story about relying on God's strength over numbers? </w:t>
      </w:r>
    </w:p>
    <w:p w14:paraId="5C582250"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the Willing and Faithful</w:t>
      </w:r>
    </w:p>
    <w:p w14:paraId="3C29308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God instructed Gideon to send home those who were fearful, leaving only 300 men to face the Midianites. "Whoever is fearful and trembling may turn back and leave Mount Gilead" (Judges 7:3). This shows that God values quality over quantity. He uses those who are willing and faithful, reminding us that our availability is more important than our ability.</w:t>
      </w:r>
    </w:p>
    <w:p w14:paraId="1337803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demonstrate willingness and faithfulness in challenging situations like Gideon did with his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smaller, faithful group to achieve victory,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faithful and willing when facing overwhelming odds? </w:t>
      </w:r>
    </w:p>
    <w:p w14:paraId="766669D9"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1B05D9"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34FD8BC" w14:textId="77777777" w:rsidR="00616C3B" w:rsidRDefault="00616C3B" w:rsidP="00616C3B">
      <w:pPr>
        <w:spacing w:line="247" w:lineRule="auto"/>
        <w:rPr>
          <w:rFonts w:eastAsia="Times New Roman"/>
          <w:b/>
          <w:bCs/>
          <w:kern w:val="0"/>
          <w:sz w:val="21"/>
          <w:szCs w:val="21"/>
        </w:rPr>
      </w:pPr>
    </w:p>
    <w:p w14:paraId="533F6BCA" w14:textId="5EBC27CD"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Divine Assurance in Times of Doubt</w:t>
      </w:r>
    </w:p>
    <w:p w14:paraId="4317171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was still uncertain, so God provided reassurance through a dream overheard in the enemy camp. "I had a dream," a man said, "A round loaf of barley bread came tumbling into the Midianite camp" (Judges 7:13). This teaches us that God understands our doubts and provides assurance in unexpected ways. When in doubt, seek His confirmation and be open to His signs.</w:t>
      </w:r>
    </w:p>
    <w:p w14:paraId="67DDF77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seek divine assurance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reduces resources to strengthen faith, as seen with Gideon's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 about trusting divine guidance despite personal doubts? </w:t>
      </w:r>
    </w:p>
    <w:p w14:paraId="496A905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Obedience</w:t>
      </w:r>
    </w:p>
    <w:p w14:paraId="182FBE0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followed God's instructions to the letter, even when they seemed unusual. "Do as I do," he told his men (Judges 7:17). This highlights the importance of obedience. When we follow God’s commands, even when they seem strange, we position ourselves for victory. Obedience is a powerful act of faith.</w:t>
      </w:r>
    </w:p>
    <w:p w14:paraId="7A9A18B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Gideon's obedience in Judges 7 inspire you to trust in God's plan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lead to unexpected victories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obedience about making difficult decisions in your daily life? </w:t>
      </w:r>
    </w:p>
    <w:p w14:paraId="358FA4AC"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8CF611"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AA83D97" w14:textId="77777777" w:rsidR="00616C3B" w:rsidRDefault="00616C3B" w:rsidP="00616C3B">
      <w:pPr>
        <w:spacing w:line="247" w:lineRule="auto"/>
        <w:rPr>
          <w:rFonts w:eastAsia="Times New Roman"/>
          <w:b/>
          <w:bCs/>
          <w:kern w:val="0"/>
          <w:sz w:val="21"/>
          <w:szCs w:val="21"/>
        </w:rPr>
      </w:pPr>
    </w:p>
    <w:p w14:paraId="04B3F0B7" w14:textId="2BC89FD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Strength in Our Weakness</w:t>
      </w:r>
    </w:p>
    <w:p w14:paraId="06265F3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With just 300 men, Gideon defeated a vast army. "The LORD set every man’s sword against his companion throughout the camp" (Judges 7:22). This demonstrates that God’s strength is made perfect in our weakness. When we feel inadequate, God’s power shines through, reminding us that He is the true source of victory.</w:t>
      </w:r>
    </w:p>
    <w:p w14:paraId="7BF420E5" w14:textId="77777777" w:rsidR="00616C3B" w:rsidRDefault="00616C3B" w:rsidP="00616C3B">
      <w:pPr>
        <w:spacing w:line="247" w:lineRule="auto"/>
      </w:pPr>
      <w:r w:rsidRPr="00F6333B">
        <w:rPr>
          <w:rFonts w:eastAsia="Times New Roman"/>
          <w:kern w:val="0"/>
          <w:sz w:val="21"/>
          <w:szCs w:val="21"/>
        </w:rPr>
        <w:t>1. How can you rely on God's strength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our weaknesses to demonstrate His power and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Gideon's story about trusting God in situations where you feel inadequate?</w:t>
      </w:r>
    </w:p>
    <w:p w14:paraId="43D896EF" w14:textId="07239ABE"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Unity</w:t>
      </w:r>
    </w:p>
    <w:p w14:paraId="67231CB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Gideon’s men worked in unison, each man holding his position. "Every man stood in his place around the camp" (Judges 7:21). This unity was crucial for their success. In our lives, unity in purpose and action can lead to great achievements. Together, we can accomplish what seems impossible alone.</w:t>
      </w:r>
    </w:p>
    <w:p w14:paraId="4912C7F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Gideon's story in Judges 7 inspire unity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Gideon's victory,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unity in challenging situations, as seen in Judges 7? </w:t>
      </w:r>
    </w:p>
    <w:p w14:paraId="6D523C06"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8E74F0"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4588A35" w14:textId="77777777" w:rsidR="00616C3B" w:rsidRDefault="00616C3B" w:rsidP="00616C3B">
      <w:pPr>
        <w:spacing w:line="247" w:lineRule="auto"/>
        <w:rPr>
          <w:rFonts w:eastAsia="Times New Roman"/>
          <w:b/>
          <w:bCs/>
          <w:kern w:val="0"/>
          <w:sz w:val="21"/>
          <w:szCs w:val="21"/>
        </w:rPr>
      </w:pPr>
    </w:p>
    <w:p w14:paraId="708F37BB" w14:textId="3328EEA9"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Courageous Leadership</w:t>
      </w:r>
    </w:p>
    <w:p w14:paraId="415A06A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Gideon’s courage inspired his men. "Watch me and do likewise" (Judges 7:17). His leadership was pivotal in the battle. This teaches us that courageous leadership can inspire others to act boldly. When we lead with faith and courage, we empower those around us to do the same.</w:t>
      </w:r>
    </w:p>
    <w:p w14:paraId="35BF23E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demonstrate courageous leadership in challenging situations like Gideon did with his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reduced Gideon's army, and how does this apply to modern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leadership to inspire courage in your community or workplace? </w:t>
      </w:r>
    </w:p>
    <w:p w14:paraId="00D0C42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in Our Victories</w:t>
      </w:r>
    </w:p>
    <w:p w14:paraId="6401322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victory over the Midianites was clearly God’s doing. "The LORD has given the camp of Midian into your hand" (Judges 7:15). This reminds us to give God the glory for our successes. Recognizing His hand in our victories keeps us humble and grateful, acknowledging that all good things come from Him.</w:t>
      </w:r>
    </w:p>
    <w:p w14:paraId="1CEEE2C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God receives glory in your personal victories and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reduced Gideon's army before the battle,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that success comes from God's strength, not your own? </w:t>
      </w:r>
    </w:p>
    <w:p w14:paraId="05D5DB81"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05B971"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637E563" w14:textId="77777777" w:rsidR="00616C3B" w:rsidRDefault="00616C3B" w:rsidP="00616C3B">
      <w:pPr>
        <w:spacing w:line="247" w:lineRule="auto"/>
        <w:rPr>
          <w:rFonts w:eastAsia="Times New Roman"/>
          <w:b/>
          <w:bCs/>
          <w:kern w:val="0"/>
          <w:sz w:val="21"/>
          <w:szCs w:val="21"/>
        </w:rPr>
      </w:pPr>
    </w:p>
    <w:p w14:paraId="137EF052" w14:textId="74A7D8D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Impact of Faithful Testimony</w:t>
      </w:r>
    </w:p>
    <w:p w14:paraId="07D62F3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Gideon’s story of victory spread, encouraging others. "When Gideon heard the dream and its interpretation, he bowed in worship" (Judges 7:15). Our testimonies of God’s faithfulness can inspire and strengthen others. Sharing how God has worked in our lives can be a powerful witness to His greatness.</w:t>
      </w:r>
    </w:p>
    <w:p w14:paraId="3EDE180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Gideon's testimony inspire you to trust God in overwhelming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your faith experiences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sharing personal testimonies strengthen community faith and encourage others? </w:t>
      </w:r>
    </w:p>
    <w:p w14:paraId="694C0C6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585633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Throughout the chapter, God’s presence with Gideon is evident. "I will be with you," God had promised earlier (Judges 6:16). This assurance is a cornerstone of our faith. Knowing that God is with us gives us the confidence to face any challenge, secure in the knowledge that we are never alone.</w:t>
      </w:r>
    </w:p>
    <w:p w14:paraId="093B7ED0"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like Gideon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reduces resources to demonstrate His presence and power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assurance and presence in your decisions?</w:t>
      </w:r>
      <w:r w:rsidRPr="001B37DC">
        <w:br w:type="page"/>
      </w:r>
    </w:p>
    <w:p w14:paraId="4A7C9886"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8 Teaching Points and Bible Study Questions</w:t>
      </w:r>
    </w:p>
    <w:p w14:paraId="28F437E7" w14:textId="0967E2E8"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Humility in Leadership</w:t>
      </w:r>
    </w:p>
    <w:p w14:paraId="3C116FF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Gideon’s story in Judges 8 reminds us of the importance of humility in leadership. Despite his victories, Gideon remained humble, acknowledging that it was God who delivered Israel. As it is written, "The LORD said to Gideon, 'With the three hundred men who lapped I will save you and give the Midianites into your hand'" (Judges 7:7). This humility is a powerful reminder that true leadership is about serving others and giving glory to God.</w:t>
      </w:r>
    </w:p>
    <w:p w14:paraId="0401F2F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leaders today demonstrate humility when faced with criticism or opposition, like Gideon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Gideon's actions to apply humility in your own leadership roles? </w:t>
      </w:r>
    </w:p>
    <w:p w14:paraId="59D1933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580A71E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After Gideon’s victory, the people of Israel wanted to make him their ruler. However, Gideon wisely refused, saying, "I will not rule over you, nor will my son. The LORD shall rule over you" (Judges 8:23). This teaches us the danger of pride and the importance of recognizing God’s sovereignty in our lives.</w:t>
      </w:r>
    </w:p>
    <w:p w14:paraId="23BFEC6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address pride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conflict and division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guides your decisions and actions? </w:t>
      </w:r>
    </w:p>
    <w:p w14:paraId="38C1B98E"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F0271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A36B0E3" w14:textId="77777777" w:rsidR="00616C3B" w:rsidRDefault="00616C3B" w:rsidP="00616C3B">
      <w:pPr>
        <w:spacing w:line="247" w:lineRule="auto"/>
        <w:rPr>
          <w:rFonts w:eastAsia="Times New Roman"/>
          <w:b/>
          <w:bCs/>
          <w:kern w:val="0"/>
          <w:sz w:val="21"/>
          <w:szCs w:val="21"/>
        </w:rPr>
      </w:pPr>
    </w:p>
    <w:p w14:paraId="14DDFF12" w14:textId="4F1816F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Perseverance</w:t>
      </w:r>
    </w:p>
    <w:p w14:paraId="238F177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and his men were "exhausted yet keeping up the pursuit" (Judges 8:4). This perseverance in the face of fatigue is a powerful lesson for us. When we are weary, we can draw strength from God to continue our mission, knowing that He is with us every step of the way.</w:t>
      </w:r>
    </w:p>
    <w:p w14:paraId="4384772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Gideon's perseverance in Judges 8 inspire you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achieving long-term goals, as seen in Gideon's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perseverance when facing discouragement or setbacks? </w:t>
      </w:r>
    </w:p>
    <w:p w14:paraId="4BDC69E9"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Unity</w:t>
      </w:r>
    </w:p>
    <w:p w14:paraId="61D7FFC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Gideon’s interaction with the Ephraimites highlights the importance of unity among God’s people. When they were upset for not being called to battle, Gideon responded with wisdom and diplomacy, maintaining peace and unity (Judges 8:1-3). This teaches us to value harmony and work together for God’s purposes.</w:t>
      </w:r>
    </w:p>
    <w:p w14:paraId="367DA52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foster unity in our community when faced with internal conflicts like Gideon did with Ephraim?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unity is crucial for achieving common goals, as seen in Gideon's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your group when disagreements arise, similar to Gideon's approach? </w:t>
      </w:r>
    </w:p>
    <w:p w14:paraId="0A3A5B3A"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9F726D"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420D0FD" w14:textId="77777777" w:rsidR="00616C3B" w:rsidRDefault="00616C3B" w:rsidP="00616C3B">
      <w:pPr>
        <w:spacing w:line="247" w:lineRule="auto"/>
        <w:rPr>
          <w:rFonts w:eastAsia="Times New Roman"/>
          <w:b/>
          <w:bCs/>
          <w:kern w:val="0"/>
          <w:sz w:val="21"/>
          <w:szCs w:val="21"/>
        </w:rPr>
      </w:pPr>
    </w:p>
    <w:p w14:paraId="0D36AEA7" w14:textId="36F585F5"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Consequences of Idolatry</w:t>
      </w:r>
    </w:p>
    <w:p w14:paraId="05D7077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After his victory, Gideon made an ephod that became a snare to him and his family (Judges 8:27). This serves as a stark warning against idolatry and the subtle ways it can creep into our lives. We must guard our hearts and ensure that our devotion remains solely to God.</w:t>
      </w:r>
    </w:p>
    <w:p w14:paraId="4DAD4E04" w14:textId="77777777" w:rsidR="00616C3B" w:rsidRDefault="00616C3B" w:rsidP="00616C3B">
      <w:pPr>
        <w:spacing w:line="247" w:lineRule="auto"/>
      </w:pPr>
      <w:r w:rsidRPr="00F6333B">
        <w:rPr>
          <w:rFonts w:eastAsia="Times New Roman"/>
          <w:kern w:val="0"/>
          <w:sz w:val="21"/>
          <w:szCs w:val="21"/>
        </w:rPr>
        <w:t>1. How can we identify and avoid modern forms of idolatry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negative consequences in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refocus your priorities away from material idols?</w:t>
      </w:r>
    </w:p>
    <w:p w14:paraId="77080EEB" w14:textId="7A37E731"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Godly Remembrance</w:t>
      </w:r>
    </w:p>
    <w:p w14:paraId="0B31436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quickly forgot the LORD’s deliverance after Gideon’s death (Judges 8:34). This reminds us of the importance of remembering God’s faithfulness and teaching future generations about His mighty works. Regularly recounting God’s blessings helps keep our faith strong and vibrant.</w:t>
      </w:r>
    </w:p>
    <w:p w14:paraId="7BF2E3B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we remember God's past faithfulness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forgetting God's deeds leads to spiritual decline?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godly remembrance in your community? </w:t>
      </w:r>
    </w:p>
    <w:p w14:paraId="12897355"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51B52A"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16B3FDC" w14:textId="77777777" w:rsidR="00616C3B" w:rsidRDefault="00616C3B" w:rsidP="00616C3B">
      <w:pPr>
        <w:spacing w:line="247" w:lineRule="auto"/>
        <w:rPr>
          <w:rFonts w:eastAsia="Times New Roman"/>
          <w:b/>
          <w:bCs/>
          <w:kern w:val="0"/>
          <w:sz w:val="21"/>
          <w:szCs w:val="21"/>
        </w:rPr>
      </w:pPr>
    </w:p>
    <w:p w14:paraId="30179B09" w14:textId="6F9FD2EA"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Accountability</w:t>
      </w:r>
    </w:p>
    <w:p w14:paraId="14A365F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 held the men of Succoth and Penuel accountable for their lack of support (Judges 8:15-17). This teaches us the importance of accountability within the community of believers. We are called to encourage and correct one another in love, helping each other stay true to God’s path.</w:t>
      </w:r>
    </w:p>
    <w:p w14:paraId="5B8A6E7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accountability in leadership roles to prevent misuse of power like Gideon’s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hold yourself accountable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seek accountability from others in maintaining integrity and faithfulness? </w:t>
      </w:r>
    </w:p>
    <w:p w14:paraId="68BCD9F7"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 on Future Generations</w:t>
      </w:r>
    </w:p>
    <w:p w14:paraId="3002D9E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Gideon’s actions had lasting effects on his family and the nation. His many sons and the eventual rise of Abimelech (Judges 8:30-31) show how leadership decisions can impact future generations. This underscores the responsibility leaders have to set a godly example.</w:t>
      </w:r>
    </w:p>
    <w:p w14:paraId="786E78D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Gideon's leadership choices influence your approach to guiding future generations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decisions have long-term effects on communities and families?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positively impacts future generations? </w:t>
      </w:r>
    </w:p>
    <w:p w14:paraId="7660CDEB"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B20E94"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6F8A7CA" w14:textId="77777777" w:rsidR="00616C3B" w:rsidRDefault="00616C3B" w:rsidP="00616C3B">
      <w:pPr>
        <w:spacing w:line="247" w:lineRule="auto"/>
        <w:rPr>
          <w:rFonts w:eastAsia="Times New Roman"/>
          <w:b/>
          <w:bCs/>
          <w:kern w:val="0"/>
          <w:sz w:val="21"/>
          <w:szCs w:val="21"/>
        </w:rPr>
      </w:pPr>
    </w:p>
    <w:p w14:paraId="411DB41B" w14:textId="6CE637D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2B93430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Throughout his life, Gideon sought God’s guidance, which led to his success. This is a reminder for us to seek God’s wisdom in all our decisions. As Proverbs 3:5-6 says, "Trust in the LORD with all your heart, and lean not on your own understanding."</w:t>
      </w:r>
    </w:p>
    <w:p w14:paraId="4B80425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seeking God's guidance change the outcome of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Gideon faced consequences for not consulting God in his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guidance in your daily decision-making? </w:t>
      </w:r>
    </w:p>
    <w:p w14:paraId="127E87D6"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w:t>
      </w:r>
    </w:p>
    <w:p w14:paraId="1B2DCA0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Gideon’s story is ultimately one of faith. Despite his flaws, he is remembered in Hebrews 11 as a man of faith. This encourages us that, despite our imperfections, we can leave a legacy of faith by trusting in God and following His will. As Hebrews 11:32 states, "And what more shall I say? I do not have time to </w:t>
      </w:r>
      <w:proofErr w:type="gramStart"/>
      <w:r w:rsidRPr="00F6333B">
        <w:rPr>
          <w:rFonts w:eastAsia="Times New Roman"/>
          <w:kern w:val="0"/>
          <w:sz w:val="21"/>
          <w:szCs w:val="21"/>
        </w:rPr>
        <w:t>tell</w:t>
      </w:r>
      <w:proofErr w:type="gramEnd"/>
      <w:r w:rsidRPr="00F6333B">
        <w:rPr>
          <w:rFonts w:eastAsia="Times New Roman"/>
          <w:kern w:val="0"/>
          <w:sz w:val="21"/>
          <w:szCs w:val="21"/>
        </w:rPr>
        <w:t xml:space="preserve"> about Gideon..."</w:t>
      </w:r>
    </w:p>
    <w:p w14:paraId="46AB30C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These lessons from Judges 8 remind us of the timeless truths found in Scripture, encouraging us to live lives that honor God and reflect His love to the world.</w:t>
      </w:r>
    </w:p>
    <w:p w14:paraId="307A0BEB"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Gideon's actions in Judges 8 influence your understanding of leaving a legacy of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Gideon's leadership to strengthen your own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Gideon's story challenge us to consider the impact of our faith on future generations?</w:t>
      </w:r>
      <w:r w:rsidRPr="001B37DC">
        <w:br w:type="page"/>
      </w:r>
    </w:p>
    <w:p w14:paraId="55280BDD"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9 Teaching Points and Bible Study Questions</w:t>
      </w:r>
    </w:p>
    <w:p w14:paraId="7C5C00C9" w14:textId="1C49E041"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Dangers of Ambition Without God</w:t>
      </w:r>
    </w:p>
    <w:p w14:paraId="7097279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9, Abimelech's ambition leads him to seize power through treachery and violence. He convinces the people of Shechem to support him, saying, "Remember that I am your own flesh and blood" (Judges 9:2). This reminds us that ambition, when not aligned with God's will, can lead to destructive paths. True success comes from seeking God's guidance and aligning our desires with His purpose.</w:t>
      </w:r>
    </w:p>
    <w:p w14:paraId="71D790F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unchecked ambition lead to destructive outcomes in your personal or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aligning ambitions with God's will is crucial for lasting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ambitions honor God and benefit others? </w:t>
      </w:r>
    </w:p>
    <w:p w14:paraId="75E1595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Betrayal</w:t>
      </w:r>
    </w:p>
    <w:p w14:paraId="612CC04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Abimelech's betrayal of his brothers, whom he kills to secure his rule, is a stark reminder of the destructive power of betrayal. "He went to his father’s house in </w:t>
      </w:r>
      <w:proofErr w:type="spellStart"/>
      <w:r w:rsidRPr="00F6333B">
        <w:rPr>
          <w:rFonts w:eastAsia="Times New Roman"/>
          <w:kern w:val="0"/>
          <w:sz w:val="21"/>
          <w:szCs w:val="21"/>
        </w:rPr>
        <w:t>Ophrah</w:t>
      </w:r>
      <w:proofErr w:type="spellEnd"/>
      <w:r w:rsidRPr="00F6333B">
        <w:rPr>
          <w:rFonts w:eastAsia="Times New Roman"/>
          <w:kern w:val="0"/>
          <w:sz w:val="21"/>
          <w:szCs w:val="21"/>
        </w:rPr>
        <w:t xml:space="preserve"> and killed his brothers, the seventy sons of Jerubbaal, on one stone" (Judges 9:5). Betrayal not only harms others but ultimately leads to one's downfall, as seen in Abimelech's eventual demise.</w:t>
      </w:r>
    </w:p>
    <w:p w14:paraId="0CD88E9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understanding betrayal in Judges 9 guide your response to broken trust in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leads to destructive outcomes, as seen in Abimelech's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9 about preventing betrayal in your own community or workplace? </w:t>
      </w:r>
    </w:p>
    <w:p w14:paraId="2875047C"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46ACB8"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8C7C539" w14:textId="77777777" w:rsidR="00616C3B" w:rsidRDefault="00616C3B" w:rsidP="00616C3B">
      <w:pPr>
        <w:spacing w:line="247" w:lineRule="auto"/>
        <w:rPr>
          <w:rFonts w:eastAsia="Times New Roman"/>
          <w:b/>
          <w:bCs/>
          <w:kern w:val="0"/>
          <w:sz w:val="21"/>
          <w:szCs w:val="21"/>
        </w:rPr>
      </w:pPr>
    </w:p>
    <w:p w14:paraId="6AE36FA0" w14:textId="4F5CDE4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a Single Voice</w:t>
      </w:r>
    </w:p>
    <w:p w14:paraId="323E4A7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Jotham, the youngest son of Gideon, escapes Abimelech's massacre and courageously speaks out against the injustice. His parable of the trees (Judges 9:7-15) serves as a powerful reminder that one voice, when speaking truth, can challenge corruption and inspire change. Never underestimate the impact of standing up for righteousness.</w:t>
      </w:r>
    </w:p>
    <w:p w14:paraId="1ABC262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use your voice to influence positive change in your community like Jotham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single voice can sometimes be more powerful than a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voice is heard in situations of injustice or conflict? </w:t>
      </w:r>
    </w:p>
    <w:p w14:paraId="3F116FDA"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Folly of Choosing Leaders for the Wrong Reasons</w:t>
      </w:r>
    </w:p>
    <w:p w14:paraId="1AFCE06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people of Shechem choose Abimelech as their leader based on familial ties rather than godly character. This decision leads to chaos and destruction. "But if you have acted in truth and integrity in making Abimelech king... rejoice in him" (Judges 9:19). This teaches us to seek leaders who embody godly virtues and wisdom.</w:t>
      </w:r>
    </w:p>
    <w:p w14:paraId="723A947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discern true leadership qualities beyond charisma and promises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leaders based on popularity rather than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wise leadership choices in your workplace or local community? </w:t>
      </w:r>
    </w:p>
    <w:p w14:paraId="2A93F2D6"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AB8F0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255A6074" w14:textId="77777777" w:rsidR="00616C3B" w:rsidRDefault="00616C3B" w:rsidP="00616C3B">
      <w:pPr>
        <w:spacing w:line="247" w:lineRule="auto"/>
        <w:rPr>
          <w:rFonts w:eastAsia="Times New Roman"/>
          <w:b/>
          <w:bCs/>
          <w:kern w:val="0"/>
          <w:sz w:val="21"/>
          <w:szCs w:val="21"/>
        </w:rPr>
      </w:pPr>
    </w:p>
    <w:p w14:paraId="4C5E24B2" w14:textId="6B9A9BDD"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Inevitable Justice of God</w:t>
      </w:r>
    </w:p>
    <w:p w14:paraId="52B2928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Abimelech's initial success, God's justice prevails. "God repaid the wickedness that Abimelech had done to his father by murdering his seventy brothers" (Judges 9:56). This reassures us that, in time, God will bring justice to those who act wickedly, and we can trust in His righteous judgment.</w:t>
      </w:r>
    </w:p>
    <w:p w14:paraId="294EEABF" w14:textId="77777777" w:rsidR="00616C3B" w:rsidRDefault="00616C3B" w:rsidP="00616C3B">
      <w:pPr>
        <w:spacing w:line="247" w:lineRule="auto"/>
      </w:pPr>
      <w:r w:rsidRPr="00F6333B">
        <w:rPr>
          <w:rFonts w:eastAsia="Times New Roman"/>
          <w:kern w:val="0"/>
          <w:sz w:val="21"/>
          <w:szCs w:val="21"/>
        </w:rPr>
        <w:t>1. How can you trust in God's justice when facing personal injustices or wrongs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sometimes seems delayed, and how should you respond in the meantime?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Abimelech's downfall about the consequences of ignoring God's justice?</w:t>
      </w:r>
    </w:p>
    <w:p w14:paraId="423840C0" w14:textId="00E9EDA8"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Destructive Nature of Division</w:t>
      </w:r>
    </w:p>
    <w:p w14:paraId="0318D2A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alliance between Abimelech and the people of Shechem eventually crumbles, leading to mutual destruction. "God sent an evil spirit between Abimelech and the leaders of Shechem" (Judges 9:23). Division weakens communities and relationships, highlighting the importance of unity and peace under God's guidance.</w:t>
      </w:r>
    </w:p>
    <w:p w14:paraId="6A552BE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prevent division from escalating in your community or workplace like in Judges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division often leads to destructive outcomes, as seen in Abimelech's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unity and avoid the destructive nature of division? </w:t>
      </w:r>
    </w:p>
    <w:p w14:paraId="68D9FCFC"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E2A26B"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8A0228E" w14:textId="77777777" w:rsidR="00616C3B" w:rsidRDefault="00616C3B" w:rsidP="00616C3B">
      <w:pPr>
        <w:spacing w:line="247" w:lineRule="auto"/>
        <w:rPr>
          <w:rFonts w:eastAsia="Times New Roman"/>
          <w:b/>
          <w:bCs/>
          <w:kern w:val="0"/>
          <w:sz w:val="21"/>
          <w:szCs w:val="21"/>
        </w:rPr>
      </w:pPr>
    </w:p>
    <w:p w14:paraId="60820659" w14:textId="7F7DCFF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Divine Intervention</w:t>
      </w:r>
    </w:p>
    <w:p w14:paraId="773A757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Throughout Judges 9, we see God's hand at work, even amidst human folly. The downfall of Abimelech and the </w:t>
      </w:r>
      <w:proofErr w:type="spellStart"/>
      <w:r w:rsidRPr="00F6333B">
        <w:rPr>
          <w:rFonts w:eastAsia="Times New Roman"/>
          <w:kern w:val="0"/>
          <w:sz w:val="21"/>
          <w:szCs w:val="21"/>
        </w:rPr>
        <w:t>Shechemites</w:t>
      </w:r>
      <w:proofErr w:type="spellEnd"/>
      <w:r w:rsidRPr="00F6333B">
        <w:rPr>
          <w:rFonts w:eastAsia="Times New Roman"/>
          <w:kern w:val="0"/>
          <w:sz w:val="21"/>
          <w:szCs w:val="21"/>
        </w:rPr>
        <w:t xml:space="preserve"> is orchestrated by God to fulfill His justice. This reminds us that God is sovereign and actively involved in the affairs of the world, working all things for His purposes.</w:t>
      </w:r>
    </w:p>
    <w:p w14:paraId="18B9877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divine intervention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intervention is sometimes subtle, and how can you become more aware of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9 about trusting divine timing in challenging situations? </w:t>
      </w:r>
    </w:p>
    <w:p w14:paraId="208D9D7E"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Accountability</w:t>
      </w:r>
    </w:p>
    <w:p w14:paraId="73DFC16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Abimelech's unchecked power leads to tyranny and destruction. This underscores the need for accountability in leadership. Leaders should be held to high standards and guided by godly principles to prevent abuse of power and ensure justice.</w:t>
      </w:r>
    </w:p>
    <w:p w14:paraId="6A0AF24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accountability in leadership to prevent abuses of power like Abimelech's?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maintaining trust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your daily decisions and actions? </w:t>
      </w:r>
    </w:p>
    <w:p w14:paraId="70B17F2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02CCBA"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2EE6185F" w14:textId="77777777" w:rsidR="00616C3B" w:rsidRDefault="00616C3B" w:rsidP="00616C3B">
      <w:pPr>
        <w:spacing w:line="247" w:lineRule="auto"/>
        <w:rPr>
          <w:rFonts w:eastAsia="Times New Roman"/>
          <w:b/>
          <w:bCs/>
          <w:kern w:val="0"/>
          <w:sz w:val="21"/>
          <w:szCs w:val="21"/>
        </w:rPr>
      </w:pPr>
    </w:p>
    <w:p w14:paraId="40FD0BEC" w14:textId="7174F4F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Temporary Nature of Earthly Power</w:t>
      </w:r>
    </w:p>
    <w:p w14:paraId="46BF21D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Abimelech's reign is short-lived, illustrating the fleeting nature of earthly power.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God repaid the wickedness of Abimelech" (Judges 9:57). True and lasting power comes from God, and we should focus on building treasures in heaven rather than seeking temporary earthly authority.</w:t>
      </w:r>
    </w:p>
    <w:p w14:paraId="2D813AE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leadership is rooted in lasting values rather than temporary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power often leads to conflict and instability?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Abimelech's story about the consequences of seeking power for personal gain? </w:t>
      </w:r>
    </w:p>
    <w:p w14:paraId="51BD599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Trust in God's Sovereignty</w:t>
      </w:r>
    </w:p>
    <w:p w14:paraId="68225C4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Ultimately, Judges 9 teaches us to trust in God's sovereignty. Despite human schemes and failures, God's plan prevails. By placing our trust in Him and seeking His will, we can navigate life's challenges with confidence and hope, knowing that He is in control.</w:t>
      </w:r>
    </w:p>
    <w:p w14:paraId="093BF880"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sovereignty when facing leadership challenges like those in Judges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from Abimelech's rise and 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sovereignty help you respond to unjust situations today?</w:t>
      </w:r>
      <w:r w:rsidRPr="001B37DC">
        <w:br w:type="page"/>
      </w:r>
    </w:p>
    <w:p w14:paraId="5CB90A02"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10 Teaching Points and Bible Study Questions</w:t>
      </w:r>
    </w:p>
    <w:p w14:paraId="41C1E1D1" w14:textId="4C41C55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Cycle of Disobedience and Deliverance</w:t>
      </w:r>
    </w:p>
    <w:p w14:paraId="4600E8C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10, we see a recurring theme: the Israelites fall into a cycle of disobedience, suffering, and deliverance. This pattern reminds us of our own tendencies to stray from God's path. Yet, it also highlights God's unwavering patience and mercy. As it is written, "The Israelites again did evil in the sight of the LORD" (Judges 10:6). Despite their repeated failures, God remains faithful, offering deliverance when they repent. This serves as a powerful reminder that no matter how many times we falter, God is always ready to welcome us back with open arms.</w:t>
      </w:r>
    </w:p>
    <w:p w14:paraId="2BEE78E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patterns of disobedience in your life lead to personal growth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return to old habits despite experiencing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break the cycle of disobedience in your daily life? </w:t>
      </w:r>
    </w:p>
    <w:p w14:paraId="76A002C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7396E76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Israelites' troubles began when they turned to other gods, forsaking the one true God. Judges 10:6 states, "They served the Baals and the </w:t>
      </w:r>
      <w:proofErr w:type="spellStart"/>
      <w:r w:rsidRPr="00F6333B">
        <w:rPr>
          <w:rFonts w:eastAsia="Times New Roman"/>
          <w:kern w:val="0"/>
          <w:sz w:val="21"/>
          <w:szCs w:val="21"/>
        </w:rPr>
        <w:t>Ashtoreths</w:t>
      </w:r>
      <w:proofErr w:type="spellEnd"/>
      <w:r w:rsidRPr="00F6333B">
        <w:rPr>
          <w:rFonts w:eastAsia="Times New Roman"/>
          <w:kern w:val="0"/>
          <w:sz w:val="21"/>
          <w:szCs w:val="21"/>
        </w:rPr>
        <w:t>, the gods of Aram, Sidon, Moab, the Ammonites, and the Philistines." This passage warns us of the dangers of idolatry, which can take many forms in our lives today. Whether it's material possessions, status, or even relationships, anything that takes precedence over our relationship with God can lead us astray. Let us be vigilant in keeping God at the center of our lives.</w:t>
      </w:r>
    </w:p>
    <w:p w14:paraId="7F3932B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modern idols help you avoid the consequences faced by Israel in Judges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repeatedly turn to idols despite knowing the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God's will, avoiding idolatry? </w:t>
      </w:r>
    </w:p>
    <w:p w14:paraId="50FC60A8"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EF07E6"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0F41C5F" w14:textId="77777777" w:rsidR="00616C3B" w:rsidRDefault="00616C3B" w:rsidP="00616C3B">
      <w:pPr>
        <w:spacing w:line="247" w:lineRule="auto"/>
        <w:rPr>
          <w:rFonts w:eastAsia="Times New Roman"/>
          <w:b/>
          <w:bCs/>
          <w:kern w:val="0"/>
          <w:sz w:val="21"/>
          <w:szCs w:val="21"/>
        </w:rPr>
      </w:pPr>
    </w:p>
    <w:p w14:paraId="505B6288" w14:textId="750EB9A0"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Genuine Repentance</w:t>
      </w:r>
    </w:p>
    <w:p w14:paraId="5CDFE35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When the Israelites cried out to God, He challenged them to turn away from their false gods. Judges 10:15-16 tells us, "We have sinned. Do to us as You see fit; but please deliver us this day." Their genuine repentance led to God's compassion. This teaches us that true repentance involves more than just words; it requires a heartfelt turning away from sin and a sincere commitment to follow God's ways.</w:t>
      </w:r>
    </w:p>
    <w:p w14:paraId="14210B4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repentance is genuine and not just a response to immediate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demonstrate true repentance in your daily life? </w:t>
      </w:r>
    </w:p>
    <w:p w14:paraId="52B941C8"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Reluctance to Abandon His People</w:t>
      </w:r>
    </w:p>
    <w:p w14:paraId="281D83F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their disobedience, God was reluctant to abandon the Israelites. Judges 10:16 reveals, "And He could bear Israel’s misery no longer." This verse beautifully illustrates God's deep love and compassion for His people. Even when we feel distant from God, He is never far from us. His love is steadfast, and He longs to restore us to Himself.</w:t>
      </w:r>
    </w:p>
    <w:p w14:paraId="0F5BE98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and respond to God's patience in your life despite repeated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reluctance to abandon us even when we stray?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relationship with God during times of spiritual neglect? </w:t>
      </w:r>
    </w:p>
    <w:p w14:paraId="2499D33C"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DD8653"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E0E862E" w14:textId="77777777" w:rsidR="00616C3B" w:rsidRDefault="00616C3B" w:rsidP="00616C3B">
      <w:pPr>
        <w:spacing w:line="247" w:lineRule="auto"/>
        <w:rPr>
          <w:rFonts w:eastAsia="Times New Roman"/>
          <w:b/>
          <w:bCs/>
          <w:kern w:val="0"/>
          <w:sz w:val="21"/>
          <w:szCs w:val="21"/>
        </w:rPr>
      </w:pPr>
    </w:p>
    <w:p w14:paraId="5419C6BD" w14:textId="2177052E"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Leadership in Deliverance</w:t>
      </w:r>
    </w:p>
    <w:p w14:paraId="7BEA286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10, we see the importance of strong, God-fearing leaders. Tola and Jair, who judged Israel for a combined total of 45 years, provided stability and guidance. Their leadership reminds us of the impact that righteous leaders can have on a community. As we seek to influence those around us, let us strive to lead with integrity and faithfulness, pointing others to God.</w:t>
      </w:r>
    </w:p>
    <w:p w14:paraId="77D67C94" w14:textId="77777777" w:rsidR="00616C3B" w:rsidRDefault="00616C3B" w:rsidP="00616C3B">
      <w:pPr>
        <w:spacing w:line="247" w:lineRule="auto"/>
      </w:pPr>
      <w:r w:rsidRPr="00F6333B">
        <w:rPr>
          <w:rFonts w:eastAsia="Times New Roman"/>
          <w:kern w:val="0"/>
          <w:sz w:val="21"/>
          <w:szCs w:val="21"/>
        </w:rPr>
        <w:t>1. How can you apply the leadership qualities of Tola and Jair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is crucial for delivering a group from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Judges 10 about the impact of leadership on a community's faithfulness?</w:t>
      </w:r>
    </w:p>
    <w:p w14:paraId="5ADCCB09" w14:textId="2D92E7E1"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Collective Prayer</w:t>
      </w:r>
    </w:p>
    <w:p w14:paraId="636605D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When the Israelites were oppressed, they cried out to God as a community. Judges 10:10 says, "Then the Israelites cried out to the LORD, 'We have sinned against You, for we have forsaken our God and served the Baals.'" This collective prayer demonstrates the power of coming together in unity to seek God's intervention. In our own lives, let us not underestimate the strength found in praying together with others.</w:t>
      </w:r>
    </w:p>
    <w:p w14:paraId="5BF9EBD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collective prayer strengthen a community facing challenges, as seen in Judges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prayer was crucial for the Israelites in Judges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10 about the impact of united prayer in difficult times? </w:t>
      </w:r>
    </w:p>
    <w:p w14:paraId="21141973"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DD0789"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2A70D68D" w14:textId="77777777" w:rsidR="00616C3B" w:rsidRDefault="00616C3B" w:rsidP="00616C3B">
      <w:pPr>
        <w:spacing w:line="247" w:lineRule="auto"/>
        <w:rPr>
          <w:rFonts w:eastAsia="Times New Roman"/>
          <w:b/>
          <w:bCs/>
          <w:kern w:val="0"/>
          <w:sz w:val="21"/>
          <w:szCs w:val="21"/>
        </w:rPr>
      </w:pPr>
    </w:p>
    <w:p w14:paraId="1DD91A1B" w14:textId="7776FA6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Necessity of Obedience</w:t>
      </w:r>
    </w:p>
    <w:p w14:paraId="2CCB3B7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suffering was a direct result of their disobedience. This chapter underscores the importance of living in obedience to God's commands. As we read in Judges 10:13, "But you have forsaken Me and served other gods, so I will no longer deliver you." Obedience is not just about following rules; it's about aligning our lives with God's will, which leads to true freedom and fulfillment.</w:t>
      </w:r>
    </w:p>
    <w:p w14:paraId="0BB57D9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the lessons of obedience from Judges 10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even when faced with challenging circumstances? </w:t>
      </w:r>
    </w:p>
    <w:p w14:paraId="4CA06552"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Complacency</w:t>
      </w:r>
    </w:p>
    <w:p w14:paraId="405BD59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repeated cycle of sin and deliverance warns us against complacency in our spiritual lives. It's easy to become comfortable and forget our dependence on God. Judges 10 challenges us to remain vigilant and proactive in our faith, continually seeking to grow closer to God and avoid the pitfalls of complacency.</w:t>
      </w:r>
    </w:p>
    <w:p w14:paraId="1E1E547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recognize and address complacency in our spiritual lives before it leads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often follows periods of peace and prosperity in our personal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vigilant and proactive in your faith journey? </w:t>
      </w:r>
    </w:p>
    <w:p w14:paraId="47CD1FB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58489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27C689DE" w14:textId="77777777" w:rsidR="00616C3B" w:rsidRDefault="00616C3B" w:rsidP="00616C3B">
      <w:pPr>
        <w:spacing w:line="247" w:lineRule="auto"/>
        <w:rPr>
          <w:rFonts w:eastAsia="Times New Roman"/>
          <w:b/>
          <w:bCs/>
          <w:kern w:val="0"/>
          <w:sz w:val="21"/>
          <w:szCs w:val="21"/>
        </w:rPr>
      </w:pPr>
    </w:p>
    <w:p w14:paraId="0C9BBCDE" w14:textId="37E6AEA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Sovereignty in Deliverance</w:t>
      </w:r>
    </w:p>
    <w:p w14:paraId="4DA93D6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Throughout Judges 10, we see God's sovereignty at work. Despite the Israelites' failures, God orchestrates their deliverance according to His perfect plan. This reminds us that God is in control, even when circumstances seem dire. We can trust in His sovereignty, knowing that He works all things for the good of those who love Him (Romans 8:28).</w:t>
      </w:r>
    </w:p>
    <w:p w14:paraId="70A49CE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challenges or feeling abandoned like Israel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periods of suffering before delivering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repentance about seeking God's deliverance in your own life? </w:t>
      </w:r>
    </w:p>
    <w:p w14:paraId="76256FD6"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5405E0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Ultimately, Judges 10 points us to the hope of redemption. Despite the Israelites' repeated failures, God never gives up on them. This foreshadows the ultimate redemption found in Jesus Christ, who offers salvation to all who believe. As we reflect on this chapter, let us be encouraged by the hope we have in Christ, who redeems us and restores us to a right relationship with God.</w:t>
      </w:r>
    </w:p>
    <w:p w14:paraId="6164F58F"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past failures lead to hope and redemption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redemption when feeling distant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our need for help foster hope and transformation in challenging times?</w:t>
      </w:r>
      <w:r w:rsidRPr="001B37DC">
        <w:br w:type="page"/>
      </w:r>
    </w:p>
    <w:p w14:paraId="792D4ACF"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11 Teaching Points and Bible Study Questions</w:t>
      </w:r>
    </w:p>
    <w:p w14:paraId="599BDB90" w14:textId="06A3DDA6"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 Uses the Unlikely</w:t>
      </w:r>
    </w:p>
    <w:p w14:paraId="4B43009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11, we meet Jephthah, a man who was initially rejected by his family and community. Despite his background, God chose him to lead Israel to victory. This reminds us that God often uses those whom the world overlooks. As 1 Corinthians 1:27 says, "But God chose the foolish things of the world to shame the wise; God chose the weak things of the world to shame the strong."</w:t>
      </w:r>
    </w:p>
    <w:p w14:paraId="647ACCE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embrace your unique background to serve God's purpose like Jephthah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unlikely individuals for significant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Jephthah's story about overcoming rejection to fulfill God's plan? </w:t>
      </w:r>
    </w:p>
    <w:p w14:paraId="56132277"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Faithful Leadership</w:t>
      </w:r>
    </w:p>
    <w:p w14:paraId="371E0EB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Jephthah's leadership was marked by his faith in God. He sought the Lord's guidance before going into battle, demonstrating the importance of relying on divine wisdom rather than human strength. Proverbs 3:5-6 encourages us, "Trust in the LORD with all your heart, and lean not on your own understanding; in all your ways acknowledge Him, and He will make your paths straight."</w:t>
      </w:r>
    </w:p>
    <w:p w14:paraId="17265F8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Jephthah's leadership inspire you to trust in your abilities despite past rejections?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leading with faith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Jephthah's story encourage you to seek God's guidance in leadership decisions? </w:t>
      </w:r>
    </w:p>
    <w:p w14:paraId="1D442F8D"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C6B3F7"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6484368" w14:textId="77777777" w:rsidR="00616C3B" w:rsidRDefault="00616C3B" w:rsidP="00616C3B">
      <w:pPr>
        <w:spacing w:line="247" w:lineRule="auto"/>
        <w:rPr>
          <w:rFonts w:eastAsia="Times New Roman"/>
          <w:b/>
          <w:bCs/>
          <w:kern w:val="0"/>
          <w:sz w:val="21"/>
          <w:szCs w:val="21"/>
        </w:rPr>
      </w:pPr>
    </w:p>
    <w:p w14:paraId="362AFBCF" w14:textId="2AF2F90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Keeping Vows</w:t>
      </w:r>
    </w:p>
    <w:p w14:paraId="2A0AF82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Jephthah made a vow to the Lord, which he kept even when it was difficult. This teaches us the significance of our promises, especially those made to God. Ecclesiastes 5:4-5 warns, "When you make a vow to God, do not delay in fulfilling it, because He takes no pleasure in fools. Fulfill your vow."</w:t>
      </w:r>
    </w:p>
    <w:p w14:paraId="01DF0D1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 thoughtfully consider the consequences before making a vow or promise?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vows is crucial in maintaining trust and integrity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the importance of fulfilling commitments in daily life? </w:t>
      </w:r>
    </w:p>
    <w:p w14:paraId="65052CA6"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Rash Decisions</w:t>
      </w:r>
    </w:p>
    <w:p w14:paraId="128ED69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While Jephthah's vow was sincere, it was also rash, leading to heartbreaking consequences. This serves as a cautionary tale about the importance of thoughtful decision-making. James 1:19 advises, "Everyone should be quick to listen, slow to speak, and slow to anger."</w:t>
      </w:r>
    </w:p>
    <w:p w14:paraId="0CCB3A1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avoid making rash decisions in high-pressure situations like Jephthah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promises align with your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counsel before making significant commitments? </w:t>
      </w:r>
    </w:p>
    <w:p w14:paraId="303549CF"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5E21A1"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B1D6365" w14:textId="77777777" w:rsidR="00616C3B" w:rsidRDefault="00616C3B" w:rsidP="00616C3B">
      <w:pPr>
        <w:spacing w:line="247" w:lineRule="auto"/>
        <w:rPr>
          <w:rFonts w:eastAsia="Times New Roman"/>
          <w:b/>
          <w:bCs/>
          <w:kern w:val="0"/>
          <w:sz w:val="21"/>
          <w:szCs w:val="21"/>
        </w:rPr>
      </w:pPr>
    </w:p>
    <w:p w14:paraId="6B8173E0" w14:textId="103CE4A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Sovereignty in Deliverance</w:t>
      </w:r>
    </w:p>
    <w:p w14:paraId="6047568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victory over the Ammonites was not due to human might but God's intervention. This underscores the truth that deliverance comes from the Lord. Psalm 44:3 reminds us, "For it was not by their sword that they took the land; their arm did not bring them victory; it was by Your right hand,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arm, and the light of Your face, for You delighted in them."</w:t>
      </w:r>
    </w:p>
    <w:p w14:paraId="2F0F9588" w14:textId="77777777" w:rsidR="00616C3B" w:rsidRDefault="00616C3B" w:rsidP="00616C3B">
      <w:pPr>
        <w:spacing w:line="247" w:lineRule="auto"/>
      </w:pPr>
      <w:r w:rsidRPr="00F6333B">
        <w:rPr>
          <w:rFonts w:eastAsia="Times New Roman"/>
          <w:kern w:val="0"/>
          <w:sz w:val="21"/>
          <w:szCs w:val="21"/>
        </w:rPr>
        <w:t>1. How can you trust God's sovereignty when facing personal challenges like Jephthah's leadership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deliverance through Jephthah's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control in difficult situations impact your response to them?</w:t>
      </w:r>
    </w:p>
    <w:p w14:paraId="733D3207" w14:textId="6BAB8B65"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Humility in Leadership</w:t>
      </w:r>
    </w:p>
    <w:p w14:paraId="0DB5210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Jephthah's initial response to the elders of Gilead was one of humility, acknowledging his past rejection. Humility is a key trait for any leader, as it aligns us with God's will. James 4:10 encourages, "Humble yourselves before the Lord, and He will exalt you."</w:t>
      </w:r>
    </w:p>
    <w:p w14:paraId="78C074A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Jephthah's humility in seeking peace inform your approach to conflict resolution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leaders when facing opposition or criticism?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Jephthah about balancing humility and assertiveness in leadership roles? </w:t>
      </w:r>
    </w:p>
    <w:p w14:paraId="031F3A76"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486E2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FBC0C3C" w14:textId="77777777" w:rsidR="00616C3B" w:rsidRDefault="00616C3B" w:rsidP="00616C3B">
      <w:pPr>
        <w:spacing w:line="247" w:lineRule="auto"/>
        <w:rPr>
          <w:rFonts w:eastAsia="Times New Roman"/>
          <w:b/>
          <w:bCs/>
          <w:kern w:val="0"/>
          <w:sz w:val="21"/>
          <w:szCs w:val="21"/>
        </w:rPr>
      </w:pPr>
    </w:p>
    <w:p w14:paraId="0A47776C" w14:textId="7BB7A82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Value of Negotiation and Peace</w:t>
      </w:r>
    </w:p>
    <w:p w14:paraId="72BD146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Before engaging in battle, Jephthah attempted to negotiate peace with the Ammonites. This highlights the importance of seeking peaceful resolutions whenever possible. Romans 12:18 instructs, "If it is possible on your part, live at peace with everyone."</w:t>
      </w:r>
    </w:p>
    <w:p w14:paraId="5AC530D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Jephthah's negotiation efforts inspire your approach to resolving conflicts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Jephthah prioritized negotiation before battle, and how can this apply to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Jephthah's story about balancing assertiveness and peace in difficult situations? </w:t>
      </w:r>
    </w:p>
    <w:p w14:paraId="59EEF47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Family and Community</w:t>
      </w:r>
    </w:p>
    <w:p w14:paraId="3F25E6C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Jephthah's story is deeply intertwined with his family and community dynamics. It reminds us of the profound impact our relationships have on our lives and decisions. Proverbs 17:17 states, "A friend loves at all times, and a brother is born for adversity."</w:t>
      </w:r>
    </w:p>
    <w:p w14:paraId="2C124C5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family rejection shape your identity and decisions, as seen in Jephthah's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foster reconciliation in strained family or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community support or rejection significantly impact personal growth and leadership opportunities? </w:t>
      </w:r>
    </w:p>
    <w:p w14:paraId="11DC18C5"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3ED82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3854E90" w14:textId="77777777" w:rsidR="00616C3B" w:rsidRDefault="00616C3B" w:rsidP="00616C3B">
      <w:pPr>
        <w:spacing w:line="247" w:lineRule="auto"/>
        <w:rPr>
          <w:rFonts w:eastAsia="Times New Roman"/>
          <w:b/>
          <w:bCs/>
          <w:kern w:val="0"/>
          <w:sz w:val="21"/>
          <w:szCs w:val="21"/>
        </w:rPr>
      </w:pPr>
    </w:p>
    <w:p w14:paraId="55065681" w14:textId="5EF837E6"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Faithfulness Despite Human Failings</w:t>
      </w:r>
    </w:p>
    <w:p w14:paraId="6F316A9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 imperfections and mistakes of His people, God remains faithful. Jephthah's story is a testament to God's unwavering commitment to His covenant. 2 Timothy 2:13 assures us, "If we are faithless, He remains faithful, for He cannot deny Himself."</w:t>
      </w:r>
    </w:p>
    <w:p w14:paraId="55D38AA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faithfulness when faced with personal or communal failures like Jephthah's vow?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when human leaders make flawed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God's faithfulness remain constant despite our mistakes, and how can this impact your daily life? </w:t>
      </w:r>
    </w:p>
    <w:p w14:paraId="2F7C356A"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Sacrifice</w:t>
      </w:r>
    </w:p>
    <w:p w14:paraId="4B19F52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Jephthah's vow and its fulfillment point us to the ultimate sacrifice made by Jesus Christ. While Jephthah's story is tragic, it foreshadows the perfect sacrifice of Christ, who gave Himself willingly for our salvation. John 3:16 declares, "For God so loved the world that He gave His one and only Son, that everyone who believes in Him shall not perish but have eternal life."</w:t>
      </w:r>
    </w:p>
    <w:p w14:paraId="3DDFBF1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These lessons from Judges 11 remind us of the depth and richness of Scripture, encouraging us to live lives that honor God and reflect His love and truth.</w:t>
      </w:r>
    </w:p>
    <w:p w14:paraId="4BB316AC"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commitments align with your values and faith, like Jephthah's vow?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are you willing to make for your beliefs, and why?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How do you discern between necessary sacrifices and those that may cause unintended harm?</w:t>
      </w:r>
      <w:r w:rsidRPr="001B37DC">
        <w:br w:type="page"/>
      </w:r>
    </w:p>
    <w:p w14:paraId="3079903D"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12 Teaching Points and Bible Study Questions</w:t>
      </w:r>
    </w:p>
    <w:p w14:paraId="429F4023" w14:textId="5C23EC9D"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Words</w:t>
      </w:r>
    </w:p>
    <w:p w14:paraId="726C5F9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12, we see the importance of words and how they can lead to conflict or peace. The Ephraimites' harsh words towards Jephthah sparked a deadly confrontation. This reminds us of Proverbs 18:21, "Death and life are in the power of the tongue." Our words can build up or tear down, so let's choose them wisely and speak life into every situation.</w:t>
      </w:r>
    </w:p>
    <w:p w14:paraId="429C451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use words to resolve conflicts in your community, as seen in Judges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were crucial in the conflict between Jephthah and the Ephraimites?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12 about the impact of words on relationships and leadership? </w:t>
      </w:r>
    </w:p>
    <w:p w14:paraId="0013CC18"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1289597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Ephraimites' pride led them to confront Jephthah, demanding recognition and respect. Pride often blinds us to the truth and can lead to unnecessary conflict. As Proverbs 16:18 warns, "Pride goes before destruction, and a haughty spirit before a fall." Humility is key to maintaining peace and harmony in our relationships.</w:t>
      </w:r>
    </w:p>
    <w:p w14:paraId="3A38D15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pride lead to conflict in your relationships, similar to Jephthah's story in Judges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address pride before it causes harm?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prevent us from seeking reconciliation, and how can we overcome this barrier? </w:t>
      </w:r>
    </w:p>
    <w:p w14:paraId="4E5D9753"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65BEFF"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F1F7672" w14:textId="77777777" w:rsidR="00616C3B" w:rsidRDefault="00616C3B" w:rsidP="00616C3B">
      <w:pPr>
        <w:spacing w:line="247" w:lineRule="auto"/>
        <w:rPr>
          <w:rFonts w:eastAsia="Times New Roman"/>
          <w:b/>
          <w:bCs/>
          <w:kern w:val="0"/>
          <w:sz w:val="21"/>
          <w:szCs w:val="21"/>
        </w:rPr>
      </w:pPr>
    </w:p>
    <w:p w14:paraId="30C2D754" w14:textId="665D29F5"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Unity</w:t>
      </w:r>
    </w:p>
    <w:p w14:paraId="3DCB7D0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division between the </w:t>
      </w:r>
      <w:proofErr w:type="spellStart"/>
      <w:r w:rsidRPr="00F6333B">
        <w:rPr>
          <w:rFonts w:eastAsia="Times New Roman"/>
          <w:kern w:val="0"/>
          <w:sz w:val="21"/>
          <w:szCs w:val="21"/>
        </w:rPr>
        <w:t>Gileadites</w:t>
      </w:r>
      <w:proofErr w:type="spellEnd"/>
      <w:r w:rsidRPr="00F6333B">
        <w:rPr>
          <w:rFonts w:eastAsia="Times New Roman"/>
          <w:kern w:val="0"/>
          <w:sz w:val="21"/>
          <w:szCs w:val="21"/>
        </w:rPr>
        <w:t xml:space="preserve"> and the Ephraimites highlights the need for unity among God's people. Psalm 133:1 says, "How good and pleasant it is when brothers live together in harmony!" Unity strengthens us and allows us to accomplish God's purposes more effectively.</w:t>
      </w:r>
    </w:p>
    <w:p w14:paraId="4288EC6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foster unity in our community to prevent conflicts like those in Judges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crucial for achieving common goals within a group or organization?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understanding and unity among diverse groups? </w:t>
      </w:r>
    </w:p>
    <w:p w14:paraId="19E32536"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Rash Decisions</w:t>
      </w:r>
    </w:p>
    <w:p w14:paraId="3A1735A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Jephthah's vow in Judges 11 had far-reaching consequences, and in Judges 12, we see the aftermath of hasty decisions. James 1:19 advises us to be "quick to listen, slow to speak, and slow to anger." Taking time to seek God's wisdom before making decisions can prevent unnecessary heartache.</w:t>
      </w:r>
    </w:p>
    <w:p w14:paraId="2772018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avoid making rash decisions in high-pressure situations like Jephthah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considering the long-term effects of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impulsive actions matter in your daily life? </w:t>
      </w:r>
    </w:p>
    <w:p w14:paraId="15E3DA99"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7426F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7830B92" w14:textId="77777777" w:rsidR="00616C3B" w:rsidRDefault="00616C3B" w:rsidP="00616C3B">
      <w:pPr>
        <w:spacing w:line="247" w:lineRule="auto"/>
        <w:rPr>
          <w:rFonts w:eastAsia="Times New Roman"/>
          <w:b/>
          <w:bCs/>
          <w:kern w:val="0"/>
          <w:sz w:val="21"/>
          <w:szCs w:val="21"/>
        </w:rPr>
      </w:pPr>
    </w:p>
    <w:p w14:paraId="5BB0E11F" w14:textId="7C08C539"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Leadership</w:t>
      </w:r>
    </w:p>
    <w:p w14:paraId="2BB936A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Jephthah's leadership was crucial in delivering Israel from their enemies, but it also came with challenges. Good leadership requires wisdom, courage, and reliance on God. As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w:t>
      </w:r>
    </w:p>
    <w:p w14:paraId="3CBB5F71" w14:textId="77777777" w:rsidR="00616C3B" w:rsidRDefault="00616C3B" w:rsidP="00616C3B">
      <w:pPr>
        <w:spacing w:line="247" w:lineRule="auto"/>
      </w:pPr>
      <w:r w:rsidRPr="00F6333B">
        <w:rPr>
          <w:rFonts w:eastAsia="Times New Roman"/>
          <w:kern w:val="0"/>
          <w:sz w:val="21"/>
          <w:szCs w:val="21"/>
        </w:rPr>
        <w:t>1. How can leaders today learn from Jephthah's conflict resolution approach with the Ephraimites?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should leaders possess to prevent internal conflicts like those in Judges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effective communication matter in leadership, as seen in Jephthah's interactions?</w:t>
      </w:r>
    </w:p>
    <w:p w14:paraId="44DD47EA" w14:textId="77777777" w:rsidR="00616C3B" w:rsidRDefault="00616C3B" w:rsidP="00616C3B">
      <w:pPr>
        <w:spacing w:line="247" w:lineRule="auto"/>
      </w:pPr>
    </w:p>
    <w:p w14:paraId="52F5BD45" w14:textId="7B4944B2"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Reconciliation</w:t>
      </w:r>
    </w:p>
    <w:p w14:paraId="386AD94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While Judges 12 is a story of conflict, it also serves as a reminder of the importance of reconciliation. Matthew 5:9 tells us, "Blessed are the peacemakers, for they will be called sons of God." Seeking peace and reconciliation should always be our goal, even in the midst of disagreement.</w:t>
      </w:r>
    </w:p>
    <w:p w14:paraId="761F6BF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the lessons from Judges 12 to resolve conflicts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is often overlooked in resolving disputes, as seen in Judges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reconciliation over retaliation in personal disagreements? </w:t>
      </w:r>
    </w:p>
    <w:p w14:paraId="02398355"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2FF037"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05868E2" w14:textId="77777777" w:rsidR="00616C3B" w:rsidRDefault="00616C3B" w:rsidP="00616C3B">
      <w:pPr>
        <w:spacing w:line="247" w:lineRule="auto"/>
        <w:rPr>
          <w:rFonts w:eastAsia="Times New Roman"/>
          <w:b/>
          <w:bCs/>
          <w:kern w:val="0"/>
          <w:sz w:val="21"/>
          <w:szCs w:val="21"/>
        </w:rPr>
      </w:pPr>
    </w:p>
    <w:p w14:paraId="2E7E9CE8" w14:textId="231F3C48"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Impact of Tribalism</w:t>
      </w:r>
    </w:p>
    <w:p w14:paraId="4A563B9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conflict between the </w:t>
      </w:r>
      <w:proofErr w:type="spellStart"/>
      <w:r w:rsidRPr="00F6333B">
        <w:rPr>
          <w:rFonts w:eastAsia="Times New Roman"/>
          <w:kern w:val="0"/>
          <w:sz w:val="21"/>
          <w:szCs w:val="21"/>
        </w:rPr>
        <w:t>Gileadites</w:t>
      </w:r>
      <w:proofErr w:type="spellEnd"/>
      <w:r w:rsidRPr="00F6333B">
        <w:rPr>
          <w:rFonts w:eastAsia="Times New Roman"/>
          <w:kern w:val="0"/>
          <w:sz w:val="21"/>
          <w:szCs w:val="21"/>
        </w:rPr>
        <w:t xml:space="preserve"> and the Ephraimites was fueled by tribalism and a lack of understanding. Galatians 3:28 reminds us that "there is neither Jew nor Greek, slave nor free, male nor female, for you are all one in Christ Jesus." Embracing our unity in Christ helps us overcome divisions.</w:t>
      </w:r>
    </w:p>
    <w:p w14:paraId="6938B20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overcome tribalism to promote unity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tribalism leads to conflict, and how can we prevent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inclusivity in diverse groups? </w:t>
      </w:r>
    </w:p>
    <w:p w14:paraId="3F12636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Discernment</w:t>
      </w:r>
    </w:p>
    <w:p w14:paraId="3F7D1ED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Jephthah's ability to discern the intentions of the Ephraimites was crucial in the conflict. Hebrews 5:14 encourages us to "have our powers of discernment trained by constant practice to distinguish good from evil." Discernment helps us navigate complex situations with wisdom and grace.</w:t>
      </w:r>
    </w:p>
    <w:p w14:paraId="3E16156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discernment to avoid conflicts like Jephthah's with the Ephraimites in Judges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in resolving misunderstandings within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Jephthah's story about the consequences of lacking discernment in leadership? </w:t>
      </w:r>
    </w:p>
    <w:p w14:paraId="0413737B"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6F51F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F79007B" w14:textId="77777777" w:rsidR="00616C3B" w:rsidRDefault="00616C3B" w:rsidP="00616C3B">
      <w:pPr>
        <w:spacing w:line="247" w:lineRule="auto"/>
        <w:rPr>
          <w:rFonts w:eastAsia="Times New Roman"/>
          <w:b/>
          <w:bCs/>
          <w:kern w:val="0"/>
          <w:sz w:val="21"/>
          <w:szCs w:val="21"/>
        </w:rPr>
      </w:pPr>
    </w:p>
    <w:p w14:paraId="7040A3DA" w14:textId="56A97EF9"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Reality of Human Imperfection</w:t>
      </w:r>
    </w:p>
    <w:p w14:paraId="7ADAD74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Judges 12 shows us that even God's chosen leaders are imperfect and make mistakes. Romans 3:23 reminds us, "For all have sinned and fall short of the glory of God." Recognizing our imperfections keeps us humble and reliant on God's grace and guidance.</w:t>
      </w:r>
    </w:p>
    <w:p w14:paraId="3882C7F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human imperfection in Judges 12 help us show grace in 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flaws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Jephthah's story to improve conflict resolution in your own life? </w:t>
      </w:r>
    </w:p>
    <w:p w14:paraId="0C3D4517"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2590435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 conflict and chaos, God's sovereign plan was at work in Judges 12. Romans 8:28 assures us, "And we know that in all things God works for the good of those who love Him, who have been called according to His purpose." Trusting in God's sovereignty gives us peace and confidence, even in challenging times.</w:t>
      </w:r>
    </w:p>
    <w:p w14:paraId="2A746574"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God's sovereignty in Judges 12 influence your response to conflict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Judges 12 about trusting God's plan during uncertain situations?</w:t>
      </w:r>
      <w:r w:rsidRPr="001B37DC">
        <w:br w:type="page"/>
      </w:r>
    </w:p>
    <w:p w14:paraId="4E64EEDA"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13 Teaching Points and Bible Study Questions</w:t>
      </w:r>
    </w:p>
    <w:p w14:paraId="112C07A0" w14:textId="20144959"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Divine Purpose in Unexpected Places</w:t>
      </w:r>
    </w:p>
    <w:p w14:paraId="612D443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13, we meet Manoah and his wife, a childless couple living in a time of oppression. Yet, God chooses them to bring forth a deliverer for Israel. This reminds us that God often works through the least likely people and situations to fulfill His purposes. As it says in 1 Corinthians 1:27, "But God chose the foolish things of the world to shame the wise; God chose the weak things of the world to shame the strong." Embrace the unexpected, for God’s plans are often beyond our understanding.</w:t>
      </w:r>
    </w:p>
    <w:p w14:paraId="209EC99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recognize divine purpose in unexpected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reveals His plans in unexpected ways or places?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God's purpose in unforeseen circumstances? </w:t>
      </w:r>
    </w:p>
    <w:p w14:paraId="06A7CCD8"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Prayerful Inquiry</w:t>
      </w:r>
    </w:p>
    <w:p w14:paraId="6E6A360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When Manoah learns of the angel’s message, he prays for further guidance. Judges 13:8 records, "Then Manoah prayed to the LORD, 'Please, O Lord, let the Man of God You sent us come again to teach us how to raise the boy who is to be born.'" This teaches us the importance of seeking God’s wisdom in our lives. Prayer is not just a ritual; it’s a powerful tool for gaining clarity and direction.</w:t>
      </w:r>
    </w:p>
    <w:p w14:paraId="7BA7E09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incorporate prayerful inquiry into your decision-making process like Manoah did in Judges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Manoah's prayerful inquiry was crucial for understanding God's instructions for Samson's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Manoah's approach to seeking clarity through prayer in your own challenges? </w:t>
      </w:r>
    </w:p>
    <w:p w14:paraId="764CF8E1"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BAAF3B"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683BFEC" w14:textId="77777777" w:rsidR="00616C3B" w:rsidRDefault="00616C3B" w:rsidP="00616C3B">
      <w:pPr>
        <w:spacing w:line="247" w:lineRule="auto"/>
        <w:rPr>
          <w:rFonts w:eastAsia="Times New Roman"/>
          <w:b/>
          <w:bCs/>
          <w:kern w:val="0"/>
          <w:sz w:val="21"/>
          <w:szCs w:val="21"/>
        </w:rPr>
      </w:pPr>
    </w:p>
    <w:p w14:paraId="7260F638" w14:textId="62E140E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Promises Are Sure</w:t>
      </w:r>
    </w:p>
    <w:p w14:paraId="0CD2C70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angel of the Lord promises a son to Manoah’s wife, and despite their initial barrenness, God’s word comes to pass. Judges 13:24 states, "The woman gave birth to a son and named him Samson." This is a testament to the reliability of God’s promises. When God speaks, His words are true and trustworthy, reminding us to hold fast to His promises in our own lives.</w:t>
      </w:r>
    </w:p>
    <w:p w14:paraId="0D2ABED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promises in uncertain situations, like Manoah and his wife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require patience and faith, as seen in Samson's birth?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hopeful when God's promises seem delayed or unclear? </w:t>
      </w:r>
    </w:p>
    <w:p w14:paraId="3BE85A1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5BD59E6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angel gives specific instructions regarding the upbringing of Samson, emphasizing the importance of obedience to God’s commands. Judges 13:14 instructs, "She must not eat anything that comes from the vine, nor drink wine or strong drink, nor eat anything unclean." Obedience is a key theme throughout Scripture, and it’s crucial for living a life that honors God.</w:t>
      </w:r>
    </w:p>
    <w:p w14:paraId="2D2A415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apply Samson's parents' obedience to God's instructions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divine guidance is crucial in achieving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in your own life experiences? </w:t>
      </w:r>
    </w:p>
    <w:p w14:paraId="79A32459"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CE7F58"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ECB2D2F" w14:textId="77777777" w:rsidR="00616C3B" w:rsidRDefault="00616C3B" w:rsidP="00616C3B">
      <w:pPr>
        <w:spacing w:line="247" w:lineRule="auto"/>
        <w:rPr>
          <w:rFonts w:eastAsia="Times New Roman"/>
          <w:b/>
          <w:bCs/>
          <w:kern w:val="0"/>
          <w:sz w:val="21"/>
          <w:szCs w:val="21"/>
        </w:rPr>
      </w:pPr>
    </w:p>
    <w:p w14:paraId="4919665F" w14:textId="4EF8185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Presence in Our Lives</w:t>
      </w:r>
    </w:p>
    <w:p w14:paraId="6E79141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Manoah and his wife experience the presence of God through the angel’s visit. Judges 13:22 captures their awe: "We are doomed to die!" he said to his wife. "We have seen God!" This encounter reminds us that God is not distant; He is actively involved in our lives. We can find comfort in knowing that He is always near, guiding and supporting us.</w:t>
      </w:r>
    </w:p>
    <w:p w14:paraId="7B922134" w14:textId="77777777" w:rsidR="00616C3B" w:rsidRDefault="00616C3B" w:rsidP="00616C3B">
      <w:pPr>
        <w:spacing w:line="247" w:lineRule="auto"/>
      </w:pPr>
      <w:r w:rsidRPr="00F6333B">
        <w:rPr>
          <w:rFonts w:eastAsia="Times New Roman"/>
          <w:kern w:val="0"/>
          <w:sz w:val="21"/>
          <w:szCs w:val="21"/>
        </w:rPr>
        <w:t>1. How can you recognize and respond to God's presence in your daily life like Manoah's wife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presence during challenging times, as seen in Judges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presence can impact your decisions and actions today?</w:t>
      </w:r>
    </w:p>
    <w:p w14:paraId="6A3EC756" w14:textId="3F56AF5C"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 in God’s Plan</w:t>
      </w:r>
    </w:p>
    <w:p w14:paraId="0572253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Manoah’s wife demonstrates remarkable faith, accepting the angel’s message without hesitation. Her faith is a powerful example of trusting in God’s plan, even when it defies human logic. Hebrews 11:1 reminds us, "Now faith is the assurance of what we hope for and the certainty of what we do not see." Let her faith inspire us to trust God’s plan for our lives.</w:t>
      </w:r>
    </w:p>
    <w:p w14:paraId="070B0CF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strengthen your faith when God's plan seems unclear, like Manoah and his wife experienced?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from the story of Samson's birth?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plan require patience, and how can you apply this in daily life? </w:t>
      </w:r>
    </w:p>
    <w:p w14:paraId="0D636348"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21939A"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AD9B0C2" w14:textId="77777777" w:rsidR="00616C3B" w:rsidRDefault="00616C3B" w:rsidP="00616C3B">
      <w:pPr>
        <w:spacing w:line="247" w:lineRule="auto"/>
        <w:rPr>
          <w:rFonts w:eastAsia="Times New Roman"/>
          <w:b/>
          <w:bCs/>
          <w:kern w:val="0"/>
          <w:sz w:val="21"/>
          <w:szCs w:val="21"/>
        </w:rPr>
      </w:pPr>
    </w:p>
    <w:p w14:paraId="4DFE4DD4" w14:textId="1328448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Timing Is Perfect</w:t>
      </w:r>
    </w:p>
    <w:p w14:paraId="2FFCAAE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story of Samson’s birth is a reminder that God’s timing is impeccable. Though Manoah and his wife waited long for a child, God’s plan unfolded at the perfect moment. Ecclesiastes 3:11 assures us, "He has made everything beautiful in its time." Trust in God’s timing, knowing that He orchestrates everything for our good and His glory.</w:t>
      </w:r>
    </w:p>
    <w:p w14:paraId="0B349D6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timing in your life when facing uncertainty or delays?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the birth of Samson?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and faithful while waiting for God's perfect timing? </w:t>
      </w:r>
    </w:p>
    <w:p w14:paraId="7C86870C"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Dedication</w:t>
      </w:r>
    </w:p>
    <w:p w14:paraId="4FF7DE6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 is set apart as a Nazirite from birth, dedicated to God’s service. Judges 13:5 declares, "For behold, you will conceive and give birth to a son. No razor shall come over his head, because the boy will be a Nazirite to God from the womb." This dedication underscores the importance of committing our lives to God’s purposes, living in a way that reflects His holiness.</w:t>
      </w:r>
    </w:p>
    <w:p w14:paraId="731B155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incorporate dedication to God in your daily life like Samson's parents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is crucial for fulfilling God's purpose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dedication that applies to your personal commitments today? </w:t>
      </w:r>
    </w:p>
    <w:p w14:paraId="3A2EEF87"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E5586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39F9495" w14:textId="77777777" w:rsidR="00616C3B" w:rsidRDefault="00616C3B" w:rsidP="00616C3B">
      <w:pPr>
        <w:spacing w:line="247" w:lineRule="auto"/>
        <w:rPr>
          <w:rFonts w:eastAsia="Times New Roman"/>
          <w:b/>
          <w:bCs/>
          <w:kern w:val="0"/>
          <w:sz w:val="21"/>
          <w:szCs w:val="21"/>
        </w:rPr>
      </w:pPr>
    </w:p>
    <w:p w14:paraId="710F80BA" w14:textId="337CBE5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Grace in Our Weakness</w:t>
      </w:r>
    </w:p>
    <w:p w14:paraId="7ACA47C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Samson’s flaws, God uses him to deliver Israel. This highlights God’s grace, working through our weaknesses to accomplish His will. 2 Corinthians 12:9 reminds us, "My grace is sufficient for you, for My power is perfected in weakness." Embrace your imperfections, knowing that God’s strength shines through our human frailty.</w:t>
      </w:r>
    </w:p>
    <w:p w14:paraId="3D312A1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your weaknesses help you rely more on God's grace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work through our weaknesses rather than our strengths?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embrace God's grace when feeling inadequate or overwhelmed? </w:t>
      </w:r>
    </w:p>
    <w:p w14:paraId="22277045"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5E0AD35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story of Samson begins with a promise of deliverance for Israel, pointing to the ultimate redemption found in Jesus Christ. Just as Samson was born to save his people, Jesus came to offer salvation to all. John 3:16 proclaims, "For God so loved the world that He gave His one and only Son, that everyone who believes in Him shall not perish but have eternal life." Let this hope of redemption inspire us to live with purpose and share the good news with others.</w:t>
      </w:r>
    </w:p>
    <w:p w14:paraId="605AAD5C"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Samson's birth story inspire hope for redemption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to Manoah's wife about redemption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God's choice of Samson offer a perspective on redemption despite human flaws?</w:t>
      </w:r>
      <w:r w:rsidRPr="001B37DC">
        <w:br w:type="page"/>
      </w:r>
    </w:p>
    <w:p w14:paraId="11B98CD3"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14 Teaching Points and Bible Study Questions</w:t>
      </w:r>
    </w:p>
    <w:p w14:paraId="165C2B6F" w14:textId="2C13FBB6"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Divine Appointments</w:t>
      </w:r>
    </w:p>
    <w:p w14:paraId="68FAFE5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In Judges 14, we see how God orchestrates events for His purposes. Samson's journey to </w:t>
      </w:r>
      <w:proofErr w:type="spellStart"/>
      <w:r w:rsidRPr="00F6333B">
        <w:rPr>
          <w:rFonts w:eastAsia="Times New Roman"/>
          <w:kern w:val="0"/>
          <w:sz w:val="21"/>
          <w:szCs w:val="21"/>
        </w:rPr>
        <w:t>Timnah</w:t>
      </w:r>
      <w:proofErr w:type="spellEnd"/>
      <w:r w:rsidRPr="00F6333B">
        <w:rPr>
          <w:rFonts w:eastAsia="Times New Roman"/>
          <w:kern w:val="0"/>
          <w:sz w:val="21"/>
          <w:szCs w:val="21"/>
        </w:rPr>
        <w:t xml:space="preserve"> wasn't just a random trip; it was a divine appointment. "His father and mother did not know that this was from the LORD, who was seeking an occasion to confront the Philistines" (Judges 14:4). This reminds us that God is always at work, even in the mundane details of our lives. Trust that He is guiding your steps for His greater plan.</w:t>
      </w:r>
    </w:p>
    <w:p w14:paraId="7FFB3DB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divine appointments in your life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unexpected situations to fulfill His purposes, as seen in Judges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and responsive to divine appointments in your personal journey? </w:t>
      </w:r>
    </w:p>
    <w:p w14:paraId="647BA2F1"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Parental Guidance</w:t>
      </w:r>
    </w:p>
    <w:p w14:paraId="7626F55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parents questioned his choice of a Philistine woman, highlighting the importance of seeking wise counsel. "Is there no acceptable woman among your relatives or among all our people?" (Judges 14:3). This teaches us to value the wisdom of those who have walked the path before us, especially when making significant life decisions.</w:t>
      </w:r>
    </w:p>
    <w:p w14:paraId="4F9F7CE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parents today guide their children in making wise relationship choices like Samson's parents attempted?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Samson disregarded his parents' advice, and how can we avoid similar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story about balancing personal desires with parental guidance? </w:t>
      </w:r>
    </w:p>
    <w:p w14:paraId="0AEB666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A50022"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4C0BD8C" w14:textId="77777777" w:rsidR="00616C3B" w:rsidRDefault="00616C3B" w:rsidP="00616C3B">
      <w:pPr>
        <w:spacing w:line="247" w:lineRule="auto"/>
        <w:rPr>
          <w:rFonts w:eastAsia="Times New Roman"/>
          <w:b/>
          <w:bCs/>
          <w:kern w:val="0"/>
          <w:sz w:val="21"/>
          <w:szCs w:val="21"/>
        </w:rPr>
      </w:pPr>
    </w:p>
    <w:p w14:paraId="3488540F" w14:textId="04031171"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Strength Found in the Spirit</w:t>
      </w:r>
    </w:p>
    <w:p w14:paraId="6D0D939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incredible strength came from the Spirit of the Lord. "The Spirit of the LORD came powerfully upon him, so that he tore the lion apart with his bare hands" (Judges 14:6). This illustrates that true strength and courage come from God, empowering us to overcome challenges that seem insurmountable.</w:t>
      </w:r>
    </w:p>
    <w:p w14:paraId="3CE5223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rely on the Spirit for strength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Spirit's strength is crucial in overcoming personal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 about using spiritual strength for God's purposes? </w:t>
      </w:r>
    </w:p>
    <w:p w14:paraId="3D5F5228"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Compromise</w:t>
      </w:r>
    </w:p>
    <w:p w14:paraId="0CDF93C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decision to marry a Philistine woman was a compromise that led to trouble. This serves as a cautionary tale about the dangers of compromising our values. When we align ourselves with those who do not share our faith, we risk being led astray from God's path.</w:t>
      </w:r>
    </w:p>
    <w:p w14:paraId="7834616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small compromises in your life lead to larger consequences, as seen in Samson's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Samson's compromises affected his relationships and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 about maintaining integrity in challenging situations? </w:t>
      </w:r>
    </w:p>
    <w:p w14:paraId="0123E31D"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D6043A"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1F7F3C6" w14:textId="77777777" w:rsidR="00616C3B" w:rsidRDefault="00616C3B" w:rsidP="00616C3B">
      <w:pPr>
        <w:spacing w:line="247" w:lineRule="auto"/>
        <w:rPr>
          <w:rFonts w:eastAsia="Times New Roman"/>
          <w:b/>
          <w:bCs/>
          <w:kern w:val="0"/>
          <w:sz w:val="21"/>
          <w:szCs w:val="21"/>
        </w:rPr>
      </w:pPr>
    </w:p>
    <w:p w14:paraId="0C8983CA" w14:textId="3F6CF4C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Mystery of God's Ways</w:t>
      </w:r>
    </w:p>
    <w:p w14:paraId="1291881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riddle, "Out of the eater, something to eat; out of the strong, something sweet" (Judges 14:14), symbolizes the mysterious ways God can bring good out of difficult situations. It encourages us to trust in God's ability to turn our trials into triumphs, even when we don't understand how.</w:t>
      </w:r>
    </w:p>
    <w:p w14:paraId="5DE7C658" w14:textId="77777777" w:rsidR="00616C3B" w:rsidRDefault="00616C3B" w:rsidP="00616C3B">
      <w:pPr>
        <w:spacing w:line="247" w:lineRule="auto"/>
      </w:pPr>
      <w:r w:rsidRPr="00F6333B">
        <w:rPr>
          <w:rFonts w:eastAsia="Times New Roman"/>
          <w:kern w:val="0"/>
          <w:sz w:val="21"/>
          <w:szCs w:val="21"/>
        </w:rPr>
        <w:t>1. How can you trust God's plan when it seems confusing or unexpected, like Samson's actions in Judges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flawed individuals to fulfill His purposes, as seen with Samson?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Samson's story about recognizing God's work in unexpected situations?</w:t>
      </w:r>
    </w:p>
    <w:p w14:paraId="35DCE7FB" w14:textId="6DAE971B"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Persistence</w:t>
      </w:r>
    </w:p>
    <w:p w14:paraId="76BC55E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Philistines' persistence in solving Samson's riddle shows the power of determination. While their motives were wrong, the lesson here is to be persistent in pursuing righteousness and truth. "On the fourth day, they said to Samson’s wife, 'Coax your husband into explaining the riddle for us'" (Judges 14:15).</w:t>
      </w:r>
    </w:p>
    <w:p w14:paraId="3237A6C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persistence in seeking God's guidance impact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when facing opposition or misunderstanding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persistence that applies to overcoming personal obstacles today? </w:t>
      </w:r>
    </w:p>
    <w:p w14:paraId="6439453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0F7E83"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F05008C" w14:textId="77777777" w:rsidR="00616C3B" w:rsidRDefault="00616C3B" w:rsidP="00616C3B">
      <w:pPr>
        <w:spacing w:line="247" w:lineRule="auto"/>
        <w:rPr>
          <w:rFonts w:eastAsia="Times New Roman"/>
          <w:b/>
          <w:bCs/>
          <w:kern w:val="0"/>
          <w:sz w:val="21"/>
          <w:szCs w:val="21"/>
        </w:rPr>
      </w:pPr>
    </w:p>
    <w:p w14:paraId="1C06EF4D" w14:textId="067559D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Impact of Influence</w:t>
      </w:r>
    </w:p>
    <w:p w14:paraId="511714D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wife influenced him to reveal the answer to his riddle, demonstrating the power of influence in relationships. "She wept the whole seven days of the feast" (Judges 14:17). This reminds us to be mindful of who we allow to influence our hearts and decisions.</w:t>
      </w:r>
    </w:p>
    <w:p w14:paraId="7D8875D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Samson's choices in Judges 14 teach us about the impact of peer influence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Samson's parents' advice was ignored, and how can we apply this lesson?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we learn from Samson's interactions to better handle external influences in our lives? </w:t>
      </w:r>
    </w:p>
    <w:p w14:paraId="771CC5B6"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Betrayal</w:t>
      </w:r>
    </w:p>
    <w:p w14:paraId="25D9E1D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When Samson's wife betrayed him, it led to conflict and loss. Betrayal can have devastating consequences, breaking trust and causing pain. This story encourages us to be faithful and trustworthy in our relationships, reflecting God's faithfulness to us.</w:t>
      </w:r>
    </w:p>
    <w:p w14:paraId="32B8A46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situations that might lead to betrayal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comes from those closest to us, and how can you prepare?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experience to handle betrayal with wisdom and grace? </w:t>
      </w:r>
    </w:p>
    <w:p w14:paraId="48B3FEBE"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945AB6"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6CA7283" w14:textId="77777777" w:rsidR="00616C3B" w:rsidRDefault="00616C3B" w:rsidP="00616C3B">
      <w:pPr>
        <w:spacing w:line="247" w:lineRule="auto"/>
        <w:rPr>
          <w:rFonts w:eastAsia="Times New Roman"/>
          <w:b/>
          <w:bCs/>
          <w:kern w:val="0"/>
          <w:sz w:val="21"/>
          <w:szCs w:val="21"/>
        </w:rPr>
      </w:pPr>
    </w:p>
    <w:p w14:paraId="7088EED1" w14:textId="3D68C13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Justice of God</w:t>
      </w:r>
    </w:p>
    <w:p w14:paraId="503EC67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actions against the Philistines were part of God's justice. "Then the Spirit of the LORD came powerfully upon him" (Judges 14:19). This reassures us that God is just and will ultimately right the wrongs in the world, even when we cannot see it immediately.</w:t>
      </w:r>
    </w:p>
    <w:p w14:paraId="13512E9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discern God's justice in situations that seem unfair, like Samson's marriage in Judges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when facing personal conflicts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justice help us respond to betrayal or deceit, as seen in Samson's story? </w:t>
      </w:r>
    </w:p>
    <w:p w14:paraId="2C74D210"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18AB71A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Throughout Judges 14, we see God's sovereignty at work. Despite human flaws and failures, God's purposes prevail. This chapter reminds us that God is in control, weaving His perfect plan through the tapestry of our lives. Trust in His sovereignty, knowing that He is working all things for good.</w:t>
      </w:r>
    </w:p>
    <w:p w14:paraId="0434C6BA"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God's sovereignty in Samson's life influence your response to unexpected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Samson's actions to fulfill His purposes despite Samson's flaws?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trusting God's plan when circumstances seem confusing or contrary to your expectations?</w:t>
      </w:r>
      <w:r w:rsidRPr="001B37DC">
        <w:br w:type="page"/>
      </w:r>
    </w:p>
    <w:p w14:paraId="77B88EFB"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15 Teaching Points and Bible Study Questions</w:t>
      </w:r>
    </w:p>
    <w:p w14:paraId="7E5222F9" w14:textId="4F98099E"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Divine Strength</w:t>
      </w:r>
    </w:p>
    <w:p w14:paraId="3014AAF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15, we witness Samson's incredible feats of strength, which were not of his own doing but a gift from God. "The Spirit of the LORD came powerfully upon him" (Judges 15:14). This reminds us that when we rely on God's strength rather than our own, we can overcome seemingly insurmountable challenges. Just as Samson was empowered to defeat his enemies, we too can face our battles with confidence, knowing that God equips us for the tasks He sets before us.</w:t>
      </w:r>
    </w:p>
    <w:p w14:paraId="23EF66A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rely on divine strength in challenging situations like Samson did in Judges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strength is crucial for overcoming personal obstacles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 about using divine strength for positive outcomes in your life? </w:t>
      </w:r>
    </w:p>
    <w:p w14:paraId="3240D800"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Keeping Promises</w:t>
      </w:r>
    </w:p>
    <w:p w14:paraId="7CAB439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story begins with a broken promise, as his wife is given to another man. This betrayal sets off a chain of events that leads to conflict. It serves as a reminder of the importance of keeping our commitments. As believers, our word should reflect the faithfulness of God, who "is not a man, that He should lie" (Numbers 23:19). Let your yes be yes, and your no be no, as a testament to your integrity.</w:t>
      </w:r>
    </w:p>
    <w:p w14:paraId="514D4F5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we keep our promises in challenging situations like Samson faced in Judges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promises is crucial for maintaining trust in relationships, as seen in Judges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actions about the consequences of breaking promises in your own life? </w:t>
      </w:r>
    </w:p>
    <w:p w14:paraId="5A6B6F2C"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74D721"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F2AE07A" w14:textId="77777777" w:rsidR="00616C3B" w:rsidRDefault="00616C3B" w:rsidP="00616C3B">
      <w:pPr>
        <w:spacing w:line="247" w:lineRule="auto"/>
        <w:rPr>
          <w:rFonts w:eastAsia="Times New Roman"/>
          <w:b/>
          <w:bCs/>
          <w:kern w:val="0"/>
          <w:sz w:val="21"/>
          <w:szCs w:val="21"/>
        </w:rPr>
      </w:pPr>
    </w:p>
    <w:p w14:paraId="1DE9F275" w14:textId="1E6E0E6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Consequences of Anger</w:t>
      </w:r>
    </w:p>
    <w:p w14:paraId="3307464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anger leads him to take drastic actions, such as setting the Philistines' fields on fire. While his actions were part of God's plan, they also highlight the destructive potential of unchecked anger. "In your anger do not sin" (Ephesians 4:26) is a vital lesson for us all. We must learn to manage our emotions and seek God's guidance in moments of frustration.</w:t>
      </w:r>
    </w:p>
    <w:p w14:paraId="391FC81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manage anger to prevent destructive consequences in your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responding calmly instead of with anger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root of your anger help in finding peaceful resolutions? </w:t>
      </w:r>
    </w:p>
    <w:p w14:paraId="134CF4D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Chaos</w:t>
      </w:r>
    </w:p>
    <w:p w14:paraId="0A5918E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 chaos and conflict in Judges 15, God's sovereignty is evident. He uses Samson's actions to fulfill His purposes, demonstrating that He can work through even the most tumultuous situations. "And we know that God works all things together for the good of those who love Him" (Romans 8:28). Trust in His plan, even when life seems chaotic.</w:t>
      </w:r>
    </w:p>
    <w:p w14:paraId="171CE5A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sovereignty when facing chaotic situations like Samson's conflicts with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life feels unpredictable and tumultuous?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in chaos help you respond differently to personal challenges? </w:t>
      </w:r>
    </w:p>
    <w:p w14:paraId="371032D8"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CE0106"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9DA9F16" w14:textId="77777777" w:rsidR="00616C3B" w:rsidRDefault="00616C3B" w:rsidP="00616C3B">
      <w:pPr>
        <w:spacing w:line="247" w:lineRule="auto"/>
        <w:rPr>
          <w:rFonts w:eastAsia="Times New Roman"/>
          <w:b/>
          <w:bCs/>
          <w:kern w:val="0"/>
          <w:sz w:val="21"/>
          <w:szCs w:val="21"/>
        </w:rPr>
      </w:pPr>
    </w:p>
    <w:p w14:paraId="4AA3170D" w14:textId="760A07D0"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Faith in Action</w:t>
      </w:r>
    </w:p>
    <w:p w14:paraId="6DB8305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faith in God's power is evident when he takes up the jawbone of a donkey to defeat a thousand men. This act of faith shows that when we step out in trust, God can use the ordinary to accomplish the extraordinary. "For we walk by faith, not by sight" (2 Corinthians 5:7). Let your faith propel you into action, knowing that God is with you.</w:t>
      </w:r>
    </w:p>
    <w:p w14:paraId="78F54233" w14:textId="77777777" w:rsidR="00616C3B" w:rsidRDefault="00616C3B" w:rsidP="00616C3B">
      <w:pPr>
        <w:spacing w:line="247" w:lineRule="auto"/>
      </w:pPr>
      <w:r w:rsidRPr="00F6333B">
        <w:rPr>
          <w:rFonts w:eastAsia="Times New Roman"/>
          <w:kern w:val="0"/>
          <w:sz w:val="21"/>
          <w:szCs w:val="21"/>
        </w:rPr>
        <w:t>1. How can Samson's actions in Judges 15 inspire you to act on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God in challenging situations like Samson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faith sometimes require bold actions, and how can you apply this in your life?</w:t>
      </w:r>
    </w:p>
    <w:p w14:paraId="2B3F5238" w14:textId="45DE371E"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Humility</w:t>
      </w:r>
    </w:p>
    <w:p w14:paraId="3742090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After his victory, Samson acknowledges his need for God by crying out for water. This moment of vulnerability teaches us the importance of humility. No matter how strong or successful we become, we must remember our dependence on God. "Humble yourselves before the Lord, and He will exalt you" (James 4:10). Recognize your need for Him in every situation.</w:t>
      </w:r>
    </w:p>
    <w:p w14:paraId="7B60635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Samson's actions in Judges 15 teach us about the consequences of lacking humility in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dealing with personal grievances, as seen in Judges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story about the importance of humility in leadership and decision-making? </w:t>
      </w:r>
    </w:p>
    <w:p w14:paraId="4BEC0ADA"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6CBA87"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F5771C3" w14:textId="77777777" w:rsidR="00616C3B" w:rsidRDefault="00616C3B" w:rsidP="00616C3B">
      <w:pPr>
        <w:spacing w:line="247" w:lineRule="auto"/>
        <w:rPr>
          <w:rFonts w:eastAsia="Times New Roman"/>
          <w:b/>
          <w:bCs/>
          <w:kern w:val="0"/>
          <w:sz w:val="21"/>
          <w:szCs w:val="21"/>
        </w:rPr>
      </w:pPr>
    </w:p>
    <w:p w14:paraId="3BCF3993" w14:textId="2A3C88C3"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Value of Persistence</w:t>
      </w:r>
    </w:p>
    <w:p w14:paraId="17E08EC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relentless pursuit of justice against the Philistines shows the value of persistence. He does not give up, even when faced with overwhelming odds. This tenacity is a reminder to persevere in our own lives, trusting that God will provide the strength we need. "Let us not grow weary in well-doing, for in due time we will reap a harvest if we do not give up" (Galatians 6:9).</w:t>
      </w:r>
    </w:p>
    <w:p w14:paraId="1CD1272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Samson's persistence in Judges 15 inspire you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in achieving long-term goals, as seen in Samson's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persistence to apply in your daily life struggles? </w:t>
      </w:r>
    </w:p>
    <w:p w14:paraId="1ED6EC7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363B468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leadership, though flawed, had a significant impact on Israel. His actions led to a period of peace and deliverance from the Philistines. This highlights the influence that leaders can have, for better or worse. As followers of Christ, we are called to lead by example, reflecting His love and truth. "Be shepherds of God’s flock that is among you" (1 Peter 5:2).</w:t>
      </w:r>
    </w:p>
    <w:p w14:paraId="1B0DC86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Samson's leadership style in Judges 15 influence your approach to conflict resolution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Samson's actions about balancing personal motives with leadership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Samson's leadership impact the Israelites, and how can you apply this to your community leadership? </w:t>
      </w:r>
    </w:p>
    <w:p w14:paraId="022D1C95"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5DC5BD"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6DF6086" w14:textId="77777777" w:rsidR="00616C3B" w:rsidRDefault="00616C3B" w:rsidP="00616C3B">
      <w:pPr>
        <w:spacing w:line="247" w:lineRule="auto"/>
        <w:rPr>
          <w:rFonts w:eastAsia="Times New Roman"/>
          <w:b/>
          <w:bCs/>
          <w:kern w:val="0"/>
          <w:sz w:val="21"/>
          <w:szCs w:val="21"/>
        </w:rPr>
      </w:pPr>
    </w:p>
    <w:p w14:paraId="7ACE71C1" w14:textId="1B779D6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5CEF04D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conflict between Samson and the Philistines is a reminder of the spiritual battles we face. Our struggle is not against flesh and blood, but against spiritual forces. "Put on the full armor of God, so that you can make your stand against the devil’s schemes" (Ephesians 6:11). Equip yourself with prayer and Scripture to stand firm in faith.</w:t>
      </w:r>
    </w:p>
    <w:p w14:paraId="589A164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Samson's battles inspire you to recognize and confront spiritual warfare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Samson's conflicts, and how does this relate to your spiritual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spiritual warfare, as seen in Judges 15? </w:t>
      </w:r>
    </w:p>
    <w:p w14:paraId="2A54AD82"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0D910B4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Throughout Judges 15, God's faithfulness to His people is unwavering. Despite their shortcomings, He remains committed to His covenant. This assurance of God's faithfulness is a cornerstone of our faith. "The LORD is faithful to all His promises and loving toward all He has made" (Psalm 145:13). Rest in the knowledge that God is faithful, and His promises are true.</w:t>
      </w:r>
    </w:p>
    <w:p w14:paraId="106B4FDC"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in God's faithfulness when facing overwhelming challenges like Samson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during times of personal conflict or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faithfulness in everyday situations?</w:t>
      </w:r>
      <w:r w:rsidRPr="001B37DC">
        <w:br w:type="page"/>
      </w:r>
    </w:p>
    <w:p w14:paraId="7FE357F3"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16 Teaching Points and Bible Study Questions</w:t>
      </w:r>
    </w:p>
    <w:p w14:paraId="4FB20BD9" w14:textId="5286CD2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Perils of Compromise</w:t>
      </w:r>
    </w:p>
    <w:p w14:paraId="7C7D665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16, we see Samson, a man set apart by God, repeatedly compromising his Nazarite vow. His relationship with Delilah is a prime example of how small compromises can lead to significant downfalls. As it says in Proverbs 4:23, "Guard your heart with all diligence, for from it flow springs of life." Samson's story reminds us to stay vigilant and not let worldly temptations lead us astray from our God-given purpose.</w:t>
      </w:r>
    </w:p>
    <w:p w14:paraId="71CCD22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compromises that may lead to personal or spiritual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compromises can lead to significant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resolve against compromising your values? </w:t>
      </w:r>
    </w:p>
    <w:p w14:paraId="59A7106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Persistence</w:t>
      </w:r>
    </w:p>
    <w:p w14:paraId="792C874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Delilah's persistence in questioning Samson about the source of his strength is a lesson in the power of persistence, albeit used for the wrong reasons. Her relentless pursuit eventually wears Samson down. This serves as a reminder that persistence can be a powerful tool, and when used for good, it can help us achieve great things for God's kingdom. As Galatians 6:9 encourages, "Let us not grow weary in well-doing, for in due time we will reap a harvest if we do not give up."</w:t>
      </w:r>
    </w:p>
    <w:p w14:paraId="3C4F469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persistence in prayer impact your personal challenges, similar to Delilah's persistence with Samson?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in achieving long-term goals, despite initial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story about the consequences of persistent negative influences? </w:t>
      </w:r>
    </w:p>
    <w:p w14:paraId="156C7245"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4B47A3"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26FA053" w14:textId="77777777" w:rsidR="00616C3B" w:rsidRDefault="00616C3B" w:rsidP="00616C3B">
      <w:pPr>
        <w:spacing w:line="247" w:lineRule="auto"/>
        <w:rPr>
          <w:rFonts w:eastAsia="Times New Roman"/>
          <w:b/>
          <w:bCs/>
          <w:kern w:val="0"/>
          <w:sz w:val="21"/>
          <w:szCs w:val="21"/>
        </w:rPr>
      </w:pPr>
    </w:p>
    <w:p w14:paraId="485358D5" w14:textId="50081DE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Danger of Pride</w:t>
      </w:r>
    </w:p>
    <w:p w14:paraId="4083BEA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downfall is partly due to his pride. He believed he could handle any situation, even when he was playing with fire by revealing his secret to Delilah. Proverbs 16:18 warns, "Pride goes before destruction, and a haughty spirit before a fall." This story teaches us to remain humble and rely on God's strength rather than our own.</w:t>
      </w:r>
    </w:p>
    <w:p w14:paraId="19357C9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pride lead to personal downfall, as seen in Samson's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blind us to our vulnerabilities?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guard against pride in your daily life? </w:t>
      </w:r>
    </w:p>
    <w:p w14:paraId="33F851C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5865A18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disobedience to God's commands ultimately leads to his capture and humiliation. Judges 16:20 poignantly states, "But he did not know that the LORD had departed from him." This is a sobering reminder that disobedience can lead to a separation from God's presence and blessings. We are called to live in obedience to God's Word, trusting that His ways are higher than ours.</w:t>
      </w:r>
    </w:p>
    <w:p w14:paraId="4DF34D6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situations that may lead to disobedience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negative consequences, as seen in Samson's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mistakes to strengthen your own commitment to obedience? </w:t>
      </w:r>
    </w:p>
    <w:p w14:paraId="471405E9"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BDFEEC"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77154D0" w14:textId="77777777" w:rsidR="00616C3B" w:rsidRDefault="00616C3B" w:rsidP="00616C3B">
      <w:pPr>
        <w:spacing w:line="247" w:lineRule="auto"/>
        <w:rPr>
          <w:rFonts w:eastAsia="Times New Roman"/>
          <w:b/>
          <w:bCs/>
          <w:kern w:val="0"/>
          <w:sz w:val="21"/>
          <w:szCs w:val="21"/>
        </w:rPr>
      </w:pPr>
    </w:p>
    <w:p w14:paraId="09EE3913" w14:textId="67E997C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131045A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his failures, Samson's story doesn't end in despair. In his final moments, he turns back to God, asking for strength one last time. Judges 16:28 records his prayer, "O Lord GOD, please remember me and strengthen me just this once." This act of repentance shows us that it's never too late to turn back to God. His grace is sufficient, and He is always ready to forgive and restore.</w:t>
      </w:r>
    </w:p>
    <w:p w14:paraId="3176A35A" w14:textId="77777777" w:rsidR="00616C3B" w:rsidRDefault="00616C3B" w:rsidP="00616C3B">
      <w:pPr>
        <w:spacing w:line="247" w:lineRule="auto"/>
      </w:pPr>
      <w:r w:rsidRPr="00F6333B">
        <w:rPr>
          <w:rFonts w:eastAsia="Times New Roman"/>
          <w:kern w:val="0"/>
          <w:sz w:val="21"/>
          <w:szCs w:val="21"/>
        </w:rPr>
        <w:t>1. How can Samson's story in Judges 16 inspire you to seek repentance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failures is crucial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leads to positive change in your daily actions?</w:t>
      </w:r>
    </w:p>
    <w:p w14:paraId="07E912CE" w14:textId="3B406BDC"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w:t>
      </w:r>
    </w:p>
    <w:p w14:paraId="1383263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final act of faith, when he pushes down the pillars of the Philistine temple, demonstrates the power of faith in action. Hebrews 11:32-34 includes Samson among the heroes of faith, highlighting that even flawed individuals can be used mightily by God when they trust in Him. This encourages us to step out in faith, knowing that God can use us despite our imperfections.</w:t>
      </w:r>
    </w:p>
    <w:p w14:paraId="295D69A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Samson's story in Judges 16 inspire you to strengthen your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faith from Samson's relationship with God despite his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matter when facing personal weaknesses, as seen in Samson's life? </w:t>
      </w:r>
    </w:p>
    <w:p w14:paraId="61C6428D"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C27BD8"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9D55FA5" w14:textId="77777777" w:rsidR="00616C3B" w:rsidRDefault="00616C3B" w:rsidP="00616C3B">
      <w:pPr>
        <w:spacing w:line="247" w:lineRule="auto"/>
        <w:rPr>
          <w:rFonts w:eastAsia="Times New Roman"/>
          <w:b/>
          <w:bCs/>
          <w:kern w:val="0"/>
          <w:sz w:val="21"/>
          <w:szCs w:val="21"/>
        </w:rPr>
      </w:pPr>
    </w:p>
    <w:p w14:paraId="7FAB7140" w14:textId="5A16054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Impact of Influence</w:t>
      </w:r>
    </w:p>
    <w:p w14:paraId="6F24A3E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Delilah's influence over Samson shows the significant impact others can have on our lives. 1 Corinthians 15:33 warns, "Do not be deceived: 'Bad company corrupts good character.'" We must choose our companions wisely, surrounding ourselves with those who encourage us in our walk with God and help us grow in faith.</w:t>
      </w:r>
    </w:p>
    <w:p w14:paraId="6BB1A8B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negative influences in your life help you make better decisions like Samson failed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Samson ignored warnings about Delilah's intentions,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Samson's story about the importance of choosing trustworthy influences in your life? </w:t>
      </w:r>
    </w:p>
    <w:p w14:paraId="19A26AC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in Weakness</w:t>
      </w:r>
    </w:p>
    <w:p w14:paraId="06E7C06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story illustrates that true strength comes from God, not from our own abilities. When Samson was at his weakest, God used him to achieve a great victory over the Philistines. As 2 Corinthians 12:9 reminds us, "My grace is sufficient for you, for My power is perfected in weakness." In our own lives, we can find strength in our weaknesses by relying on God's power.</w:t>
      </w:r>
    </w:p>
    <w:p w14:paraId="03CCA39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your weaknesses lead to discovering your true strengths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our weaknesses to accomplish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Samson about relying on God during moments of vulnerability? </w:t>
      </w:r>
    </w:p>
    <w:p w14:paraId="36AAC940"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FBA7B8"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71BB921" w14:textId="77777777" w:rsidR="00616C3B" w:rsidRDefault="00616C3B" w:rsidP="00616C3B">
      <w:pPr>
        <w:spacing w:line="247" w:lineRule="auto"/>
        <w:rPr>
          <w:rFonts w:eastAsia="Times New Roman"/>
          <w:b/>
          <w:bCs/>
          <w:kern w:val="0"/>
          <w:sz w:val="21"/>
          <w:szCs w:val="21"/>
        </w:rPr>
      </w:pPr>
    </w:p>
    <w:p w14:paraId="5CAC4A24" w14:textId="345E0CB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Sovereignty of God</w:t>
      </w:r>
    </w:p>
    <w:p w14:paraId="58A53E1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Samson's failures, God's sovereign plan was still accomplished. Judges 16:30 notes that Samson killed more Philistines in his death than in his life. This demonstrates that God's purposes will prevail, even when we falter. We can trust that He is in control and working all things for good, as Romans 8:28 assures us.</w:t>
      </w:r>
    </w:p>
    <w:p w14:paraId="564AD6B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God's sovereignty in Samson's story influence your response to personal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Samson's strength to return at the end,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 when facing situations that seem beyond your control? </w:t>
      </w:r>
    </w:p>
    <w:p w14:paraId="101CCBD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a Life</w:t>
      </w:r>
    </w:p>
    <w:p w14:paraId="3BC5571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Samson's life, though marked by mistakes, ultimately points to God's redemptive power. His story is a testament to the fact that our past does not define us; rather, it's our relationship with God and our willingness to be used by Him that leaves a lasting legacy. As we reflect on Samson's life, let us strive to live in a way that honors God and impacts others for His glory.</w:t>
      </w:r>
    </w:p>
    <w:p w14:paraId="1CA9FE18"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Samson's story influence your understanding of leaving a meaningful legacy despite personal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Samson's final act of strength and sacrifice?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Samson's legacy encourage you to consider the impact of your own life choices?</w:t>
      </w:r>
      <w:r w:rsidRPr="001B37DC">
        <w:br w:type="page"/>
      </w:r>
    </w:p>
    <w:p w14:paraId="4085AD2B"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17 Teaching Points and Bible Study Questions</w:t>
      </w:r>
    </w:p>
    <w:p w14:paraId="63512B47" w14:textId="1D99F43E"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Danger of Doing What is Right in Your Own Eyes</w:t>
      </w:r>
    </w:p>
    <w:p w14:paraId="3BF628C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17:6, we read, "In those days there was no king in Israel; everyone did what was right in his own eyes." This verse highlights the chaos that ensues when people abandon God's guidance and rely solely on their own judgment. It's a reminder that our hearts can be deceitful and that true wisdom comes from aligning our actions with God's Word. When we follow our own paths without seeking divine direction, we risk straying far from the truth.</w:t>
      </w:r>
    </w:p>
    <w:p w14:paraId="6D86EF9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actions align with God's will rather than personal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personal judgment can lead to moral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God's guidance in decision-making? </w:t>
      </w:r>
    </w:p>
    <w:p w14:paraId="6CA1A45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Leadership</w:t>
      </w:r>
    </w:p>
    <w:p w14:paraId="102B1BB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absence of a king in Israel during this time underscores the need for strong spiritual leadership. Without it, the people were left to their own devices, leading to moral and spiritual decay. This teaches us the value of having godly leaders who can guide us in righteousness and help us stay grounded in our faith. As Proverbs 11:14 says,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w:t>
      </w:r>
    </w:p>
    <w:p w14:paraId="60D206A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spiritual leaders align with biblical teachings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leadership is crucial for maintaining faith and moral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effective spiritual leadership in your church? </w:t>
      </w:r>
    </w:p>
    <w:p w14:paraId="2A5239B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56F1C9"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90F4300" w14:textId="77777777" w:rsidR="00616C3B" w:rsidRDefault="00616C3B" w:rsidP="00616C3B">
      <w:pPr>
        <w:spacing w:line="247" w:lineRule="auto"/>
        <w:rPr>
          <w:rFonts w:eastAsia="Times New Roman"/>
          <w:b/>
          <w:bCs/>
          <w:kern w:val="0"/>
          <w:sz w:val="21"/>
          <w:szCs w:val="21"/>
        </w:rPr>
      </w:pPr>
    </w:p>
    <w:p w14:paraId="74570F95" w14:textId="3E8680FD"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Perils of Idolatry</w:t>
      </w:r>
    </w:p>
    <w:p w14:paraId="4AFDC72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Micah's creation of a household shrine and idols (Judges 17:5) serves as a stark warning against idolatry. Even today, we can fall into the trap of placing other things above God, whether it's money, success, or personal desires. The first commandment reminds us, "You shall have no other gods before Me" (Exodus 20:3). Keeping God at the center of our lives ensures that we remain on the right path.</w:t>
      </w:r>
    </w:p>
    <w:p w14:paraId="04CF19E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remove modern idols that distract you from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create idols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remains focused on God alone? </w:t>
      </w:r>
    </w:p>
    <w:p w14:paraId="1820DBB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Compromise</w:t>
      </w:r>
    </w:p>
    <w:p w14:paraId="3F9951B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Micah's story illustrates how small compromises can lead to significant spiritual decline. By allowing his mother to dedicate silver to idols, Micah compromised his faith. This teaches us to be vigilant in our walk with God, ensuring that we do not allow seemingly minor concessions to erode our commitment to Him. As 1 Corinthians 15:33 warns, "Do not be deceived: 'Bad company corrupts good character.'"</w:t>
      </w:r>
    </w:p>
    <w:p w14:paraId="77E1DF8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small compromises in faith lead to larger spiritual consequences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justify compromising their beliefs for personal gain or convenience?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resist compromising situations in your daily decisions? </w:t>
      </w:r>
    </w:p>
    <w:p w14:paraId="75555BB7"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C474E7"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5D9F861" w14:textId="77777777" w:rsidR="00616C3B" w:rsidRDefault="00616C3B" w:rsidP="00616C3B">
      <w:pPr>
        <w:spacing w:line="247" w:lineRule="auto"/>
        <w:rPr>
          <w:rFonts w:eastAsia="Times New Roman"/>
          <w:b/>
          <w:bCs/>
          <w:kern w:val="0"/>
          <w:sz w:val="21"/>
          <w:szCs w:val="21"/>
        </w:rPr>
      </w:pPr>
    </w:p>
    <w:p w14:paraId="2F4A3C41" w14:textId="2EC5D06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Family in Spiritual Formation</w:t>
      </w:r>
    </w:p>
    <w:p w14:paraId="4DF6523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Micah's actions were influenced by his mother, highlighting the powerful role family plays in shaping our spiritual lives. Parents and guardians have a responsibility to instill godly values in their children, as Proverbs 22:6 advises,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A strong spiritual foundation begins at home.</w:t>
      </w:r>
    </w:p>
    <w:p w14:paraId="232BDD5B" w14:textId="77777777" w:rsidR="00616C3B" w:rsidRDefault="00616C3B" w:rsidP="00616C3B">
      <w:pPr>
        <w:spacing w:line="247" w:lineRule="auto"/>
      </w:pPr>
      <w:r w:rsidRPr="00F6333B">
        <w:rPr>
          <w:rFonts w:eastAsia="Times New Roman"/>
          <w:kern w:val="0"/>
          <w:sz w:val="21"/>
          <w:szCs w:val="21"/>
        </w:rPr>
        <w:t>1. How can family influence your understanding and practice of faith, as seen in Judges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Micah's family choices impacted their spiritual direction,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family's spiritual practices align with biblical teachings?</w:t>
      </w:r>
    </w:p>
    <w:p w14:paraId="57FE2419" w14:textId="14E152A2"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Self-Made Religion</w:t>
      </w:r>
    </w:p>
    <w:p w14:paraId="4BBBBE4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Micah's establishment of his own religious practices (Judges 17:5) is a cautionary tale about creating a faith that suits our preferences rather than adhering to God's commands. True worship requires submission to God's will, not the construction of a belief system that merely feels comfortable. As Jesus said in John 4:24, "God is Spirit, and His worshipers must worship in spirit and in truth."</w:t>
      </w:r>
    </w:p>
    <w:p w14:paraId="7C808D6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avoid creating a self-made religion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personalized religious practices instead of established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faith aligns with biblical principles rather than personal preferences? </w:t>
      </w:r>
    </w:p>
    <w:p w14:paraId="41ADDE4F"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666086"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2F54280A" w14:textId="77777777" w:rsidR="00616C3B" w:rsidRDefault="00616C3B" w:rsidP="00616C3B">
      <w:pPr>
        <w:spacing w:line="247" w:lineRule="auto"/>
        <w:rPr>
          <w:rFonts w:eastAsia="Times New Roman"/>
          <w:b/>
          <w:bCs/>
          <w:kern w:val="0"/>
          <w:sz w:val="21"/>
          <w:szCs w:val="21"/>
        </w:rPr>
      </w:pPr>
    </w:p>
    <w:p w14:paraId="6ABD84CD" w14:textId="4B91B185"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Need for Genuine Repentance</w:t>
      </w:r>
    </w:p>
    <w:p w14:paraId="039CAB5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Micah's story lacks any indication of genuine repentance for his idolatry. This absence serves as a reminder that acknowledging our sins and turning away from them is crucial for spiritual growth. 1 John 1:9 assures us, "If we confess our sins, He is faithful and just to forgive us our sins and to cleanse us from all unrighteousness."</w:t>
      </w:r>
    </w:p>
    <w:p w14:paraId="2C657CD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correct misguided practices in your spiritual life like Micah's idolatry?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aligning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4C7367AC"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Personal Choices on the Community</w:t>
      </w:r>
    </w:p>
    <w:p w14:paraId="025D1F5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Micah's actions had repercussions beyond his household, affecting the broader community. This illustrates how our personal choices can influence those around us, for better or worse. As believers, we are called to be salt and light in the world (Matthew 5:13-16), setting an example that draws others closer to God.</w:t>
      </w:r>
    </w:p>
    <w:p w14:paraId="4987BE4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personal choices in faith practices influence the spiritual direction of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personal values with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individual decision-making sometimes lead to broader community consequences? </w:t>
      </w:r>
    </w:p>
    <w:p w14:paraId="309FEDBA"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D0AD58"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226ED715" w14:textId="77777777" w:rsidR="00616C3B" w:rsidRDefault="00616C3B" w:rsidP="00616C3B">
      <w:pPr>
        <w:spacing w:line="247" w:lineRule="auto"/>
        <w:rPr>
          <w:rFonts w:eastAsia="Times New Roman"/>
          <w:b/>
          <w:bCs/>
          <w:kern w:val="0"/>
          <w:sz w:val="21"/>
          <w:szCs w:val="21"/>
        </w:rPr>
      </w:pPr>
    </w:p>
    <w:p w14:paraId="779C28D9" w14:textId="3B96C776"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Value of Seeking God's Will</w:t>
      </w:r>
    </w:p>
    <w:p w14:paraId="3CD8095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narrative in Judges 17 shows the confusion that arises when people neglect to seek God's will. By prioritizing our relationship with God and seeking His guidance in all things, we can avoid the pitfalls of self-reliance. Proverbs 3:5-6 encourages us, "Trust in the LORD with all your heart, and lean not on your own understanding; in all your ways acknowledge Him, and He will make your paths straight."</w:t>
      </w:r>
    </w:p>
    <w:p w14:paraId="46EC0A6E"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decisions align with God's will in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before making significant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God's will in confusing situations? </w:t>
      </w:r>
    </w:p>
    <w:p w14:paraId="6858E909"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35F0FE9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 chaos and moral decline depicted in Judges 17, we are reminded that God remains sovereign. His plans and purposes will ultimately prevail, even when humanity falters. This assurance gives us hope and confidence as we navigate the complexities of life, knowing that God is in control and His promises are steadfast. As Romans 8:28 affirms, "And we know that in all things God works for the good of those who love Him, who have been called according to His purpose."</w:t>
      </w:r>
    </w:p>
    <w:p w14:paraId="7964F95E"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sovereignty when faced with personal decisions like Micah's in Judges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is crucial in times of moral confusion, as seen in Judges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sovereignty in everyday life situations?</w:t>
      </w:r>
      <w:r w:rsidRPr="001B37DC">
        <w:br w:type="page"/>
      </w:r>
    </w:p>
    <w:p w14:paraId="31BF82A9"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18 Teaching Points and Bible Study Questions</w:t>
      </w:r>
    </w:p>
    <w:p w14:paraId="1B045C72" w14:textId="113DF29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Danger of Spiritual Drift</w:t>
      </w:r>
    </w:p>
    <w:p w14:paraId="115B4D1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18, we see the tribe of Dan seeking an inheritance because they had not yet received their portion. This highlights the danger of spiritual drift when we fail to claim the promises God has given us. As it says in Judges 18:1, "In those days there was no king in Israel, and the Danites were seeking an inheritance to dwell in." Without a firm foundation, we can easily wander from God's path.</w:t>
      </w:r>
    </w:p>
    <w:p w14:paraId="76A956B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prevent spiritual drift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drift often goes unnoticed until it's too late?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realign your spiritual focus when you notice drifting? </w:t>
      </w:r>
    </w:p>
    <w:p w14:paraId="5971029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Godly Counsel</w:t>
      </w:r>
    </w:p>
    <w:p w14:paraId="5F7C958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Danites sent five men to spy out the land, and they encountered a Levite who served as a priest. Instead of seeking God's guidance, they relied on human advice. Judges 18:5 records, "Then they said to him, 'Please inquire of God to learn whether our journey will be successful.'" This reminds us to seek divine wisdom rather than solely human counsel.</w:t>
      </w:r>
    </w:p>
    <w:p w14:paraId="4981F50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the counsel you seek aligns with God's principles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godly counsel is crucial before making significant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if advice is truly godly and beneficial? </w:t>
      </w:r>
    </w:p>
    <w:p w14:paraId="2655DF43"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6EA25D"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99DCBCA" w14:textId="77777777" w:rsidR="00616C3B" w:rsidRDefault="00616C3B" w:rsidP="00616C3B">
      <w:pPr>
        <w:spacing w:line="247" w:lineRule="auto"/>
        <w:rPr>
          <w:rFonts w:eastAsia="Times New Roman"/>
          <w:b/>
          <w:bCs/>
          <w:kern w:val="0"/>
          <w:sz w:val="21"/>
          <w:szCs w:val="21"/>
        </w:rPr>
      </w:pPr>
    </w:p>
    <w:p w14:paraId="19A1C6DE" w14:textId="70578BD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Perils of Idolatry</w:t>
      </w:r>
    </w:p>
    <w:p w14:paraId="6E56E46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chapter reveals how the Danites took idols from Micah's house, showing how easily people can fall into idolatry. Judges 18:17 states, "The five men who had gone to spy out the land went in and took the carved image, the ephod, the household idols, and the cast image." This serves as a warning against allowing anything to take God's place in our hearts.</w:t>
      </w:r>
    </w:p>
    <w:p w14:paraId="16850E4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remove modern idols that distract you from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can lead to moral and spiritual decline in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values align with your faith, not societal pressures? </w:t>
      </w:r>
    </w:p>
    <w:p w14:paraId="09815898"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Compromise</w:t>
      </w:r>
    </w:p>
    <w:p w14:paraId="4230656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Micah's household had compromised by creating a shrine and appointing a personal priest. When the Danites took these items, it demonstrated the instability that comes from compromising our faith. Judges 18:24 captures Micah's lament, "You have taken the gods I made, and the priest, and gone away. What else do I have?" Compromise leads to loss and emptiness.</w:t>
      </w:r>
    </w:p>
    <w:p w14:paraId="55B01F3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small compromises in your values lead to larger consequences in your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justify compromises, and how can this affect their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compromising your beliefs in challenging situations? </w:t>
      </w:r>
    </w:p>
    <w:p w14:paraId="471BFD5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1366FD"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29C1BE3" w14:textId="77777777" w:rsidR="00616C3B" w:rsidRDefault="00616C3B" w:rsidP="00616C3B">
      <w:pPr>
        <w:spacing w:line="247" w:lineRule="auto"/>
        <w:rPr>
          <w:rFonts w:eastAsia="Times New Roman"/>
          <w:b/>
          <w:bCs/>
          <w:kern w:val="0"/>
          <w:sz w:val="21"/>
          <w:szCs w:val="21"/>
        </w:rPr>
      </w:pPr>
    </w:p>
    <w:p w14:paraId="60AACDFC" w14:textId="7962E946"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Unity</w:t>
      </w:r>
    </w:p>
    <w:p w14:paraId="13AD153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Despite their misguided actions, the Danites acted with unity and purpose. Judges 18:11 notes, "Six hundred men of the Danites, armed with weapons of war, set out from </w:t>
      </w:r>
      <w:proofErr w:type="spellStart"/>
      <w:r w:rsidRPr="00F6333B">
        <w:rPr>
          <w:rFonts w:eastAsia="Times New Roman"/>
          <w:kern w:val="0"/>
          <w:sz w:val="21"/>
          <w:szCs w:val="21"/>
        </w:rPr>
        <w:t>Zorah</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Eshtaol</w:t>
      </w:r>
      <w:proofErr w:type="spellEnd"/>
      <w:r w:rsidRPr="00F6333B">
        <w:rPr>
          <w:rFonts w:eastAsia="Times New Roman"/>
          <w:kern w:val="0"/>
          <w:sz w:val="21"/>
          <w:szCs w:val="21"/>
        </w:rPr>
        <w:t>." This illustrates the power of unity, reminding us that when we align our actions with God's will, we can achieve great things.</w:t>
      </w:r>
    </w:p>
    <w:p w14:paraId="442F7E72" w14:textId="77777777" w:rsidR="00616C3B" w:rsidRDefault="00616C3B" w:rsidP="00616C3B">
      <w:pPr>
        <w:spacing w:line="247" w:lineRule="auto"/>
      </w:pPr>
      <w:r w:rsidRPr="00F6333B">
        <w:rPr>
          <w:rFonts w:eastAsia="Times New Roman"/>
          <w:kern w:val="0"/>
          <w:sz w:val="21"/>
          <w:szCs w:val="21"/>
        </w:rPr>
        <w:t>1. How can unity within a community lead to achieving common goals, as seen in Judges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Danites' unity was crucial for their success in Judges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unity in your own community or group?</w:t>
      </w:r>
    </w:p>
    <w:p w14:paraId="50B8995A" w14:textId="11C4C112"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Leadership</w:t>
      </w:r>
    </w:p>
    <w:p w14:paraId="54E0005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Levite priest's willingness to serve the Danites for personal gain shows the impact of leadership. Judges 18:20 says, "The priest was glad. He took the ephod, the household idols, and the carved image, and went with the people." Leaders must be guided by integrity and devotion to God, as their influence can lead others astray.</w:t>
      </w:r>
    </w:p>
    <w:p w14:paraId="307AD47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discern and resist negative influences from leaders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choices impact the moral direction of a group or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positively influences those around you? </w:t>
      </w:r>
    </w:p>
    <w:p w14:paraId="01CA5FE0"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66DB88"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C204C56" w14:textId="77777777" w:rsidR="00616C3B" w:rsidRDefault="00616C3B" w:rsidP="00616C3B">
      <w:pPr>
        <w:spacing w:line="247" w:lineRule="auto"/>
        <w:rPr>
          <w:rFonts w:eastAsia="Times New Roman"/>
          <w:b/>
          <w:bCs/>
          <w:kern w:val="0"/>
          <w:sz w:val="21"/>
          <w:szCs w:val="21"/>
        </w:rPr>
      </w:pPr>
    </w:p>
    <w:p w14:paraId="73369E0B" w14:textId="6D00A0A8"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Godly Heritage</w:t>
      </w:r>
    </w:p>
    <w:p w14:paraId="1159F5A6"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Danites' actions led to the establishment of a city named Dan, but it was built on a foundation of idolatry. Judges 18:30 reveals, "The Danites set up for themselves the carved image, and Jonathan son of Gershom, the son of Moses, and his sons were priests for the tribe of Dan." A godly heritage is crucial for future generations to thrive in faith.</w:t>
      </w:r>
    </w:p>
    <w:p w14:paraId="4331994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your family's spiritual heritage aligns with God's teachings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godly heritage is crucial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preserve and pass on a godly heritage in your community? </w:t>
      </w:r>
    </w:p>
    <w:p w14:paraId="60D20691"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7452D75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Danites' conquest of </w:t>
      </w:r>
      <w:proofErr w:type="spellStart"/>
      <w:r w:rsidRPr="00F6333B">
        <w:rPr>
          <w:rFonts w:eastAsia="Times New Roman"/>
          <w:kern w:val="0"/>
          <w:sz w:val="21"/>
          <w:szCs w:val="21"/>
        </w:rPr>
        <w:t>Laish</w:t>
      </w:r>
      <w:proofErr w:type="spellEnd"/>
      <w:r w:rsidRPr="00F6333B">
        <w:rPr>
          <w:rFonts w:eastAsia="Times New Roman"/>
          <w:kern w:val="0"/>
          <w:sz w:val="21"/>
          <w:szCs w:val="21"/>
        </w:rPr>
        <w:t xml:space="preserve"> was successful, but it was not sanctioned by God. Judges 18:27-28 describes their victory, "They took what Micah had made, and the priest who belonged to him, and came to </w:t>
      </w:r>
      <w:proofErr w:type="spellStart"/>
      <w:r w:rsidRPr="00F6333B">
        <w:rPr>
          <w:rFonts w:eastAsia="Times New Roman"/>
          <w:kern w:val="0"/>
          <w:sz w:val="21"/>
          <w:szCs w:val="21"/>
        </w:rPr>
        <w:t>Laish</w:t>
      </w:r>
      <w:proofErr w:type="spellEnd"/>
      <w:r w:rsidRPr="00F6333B">
        <w:rPr>
          <w:rFonts w:eastAsia="Times New Roman"/>
          <w:kern w:val="0"/>
          <w:sz w:val="21"/>
          <w:szCs w:val="21"/>
        </w:rPr>
        <w:t>, to a people quiet and unsuspecting, and struck them with the edge of the sword." Disobedience may bring temporary success, but it ultimately leads to spiritual downfall.</w:t>
      </w:r>
    </w:p>
    <w:p w14:paraId="291C2FA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identify and avoid the subtle temptations that lead to disobedience in our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think are the long-term consequences of ignoring God's guidance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disobedience often seem appealing, and how can we strengthen our resolve to follow God's will? </w:t>
      </w:r>
    </w:p>
    <w:p w14:paraId="14B0662B"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08B87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4D549428" w14:textId="77777777" w:rsidR="00616C3B" w:rsidRDefault="00616C3B" w:rsidP="00616C3B">
      <w:pPr>
        <w:spacing w:line="247" w:lineRule="auto"/>
        <w:rPr>
          <w:rFonts w:eastAsia="Times New Roman"/>
          <w:b/>
          <w:bCs/>
          <w:kern w:val="0"/>
          <w:sz w:val="21"/>
          <w:szCs w:val="21"/>
        </w:rPr>
      </w:pPr>
    </w:p>
    <w:p w14:paraId="395DB81F" w14:textId="6C993A0A"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Call to Stand Firm in Faith</w:t>
      </w:r>
    </w:p>
    <w:p w14:paraId="5B6D408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Micah's story is a reminder to stand firm in our faith, even when others around us falter. Judges 18:23-24 shows Micah's confrontation with the Danites, "They shouted to the Danites, who turned to face them and said to Micah, 'What is the matter with you that you have called out your men to fight?'" We must hold fast to our convictions, trusting in God's promises.</w:t>
      </w:r>
    </w:p>
    <w:p w14:paraId="0952190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stand firm in faith when faced with societal pressures like the Danites' actions in Judges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maintain integrity in faith despite others' choices, as seen in Judges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18 about resisting the temptation to compromise your beliefs for convenience? </w:t>
      </w:r>
    </w:p>
    <w:p w14:paraId="2D97A13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2D0FF214"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 chaos and disobedience in Judges 18, God's sovereignty remains evident. He works through imperfect people and situations to fulfill His divine plan. As Romans 8:28 reminds us, "And we know that God works all things together for the good of those who love Him, who are called according to His purpose." Trust in His sovereignty, knowing that He is in control.</w:t>
      </w:r>
    </w:p>
    <w:p w14:paraId="57C6A6D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These lessons from Judges 18 encourage us to remain steadfast in our faith, seek God's guidance, and avoid the pitfalls of idolatry and compromise. Let us strive to live lives that honor Him, trusting in His eternal plan.</w:t>
      </w:r>
    </w:p>
    <w:p w14:paraId="7AFC053C"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God's sovereignty influence your decisions when facing uncertain or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amidst life's chaos and unpredictability?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Judges 18 about trusting God's plan over personal desires or ambitions?</w:t>
      </w:r>
      <w:r w:rsidRPr="001B37DC">
        <w:br w:type="page"/>
      </w:r>
    </w:p>
    <w:p w14:paraId="3161BB4B"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19 Teaching Points and Bible Study Questions</w:t>
      </w:r>
    </w:p>
    <w:p w14:paraId="0D5B06B0" w14:textId="40C4AC8E"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Importance of Hospitality</w:t>
      </w:r>
    </w:p>
    <w:p w14:paraId="781C4AA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19, we see the Levite and his concubine seeking shelter in Gibeah. Hospitality was a significant cultural value, and the lack of it in Gibeah highlights a moral decline. As believers, we are called to "practice hospitality" (Romans 12:13), opening our homes and hearts to others, reflecting God's love and care.</w:t>
      </w:r>
    </w:p>
    <w:p w14:paraId="7067E14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our hospitality reflects kindness and safety for all guests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was crucial in ancient times,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strangers feel welcome and secure in your community? </w:t>
      </w:r>
    </w:p>
    <w:p w14:paraId="5C3A0BBA"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Moral Decay</w:t>
      </w:r>
    </w:p>
    <w:p w14:paraId="39E0BB8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chapter paints a grim picture of societal breakdown. When people turn away from God's standards, chaos ensues. This reminds us of the importance of adhering to God's Word as our moral compass, for "all Scripture is God-breathed and is useful for teaching, rebuking, correcting, and training in righteousness" (2 Timothy 3:16).</w:t>
      </w:r>
    </w:p>
    <w:p w14:paraId="7D88206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identify and address moral decay in your community today to prevent harmful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moral decay often leads to societal breakdown, and how can this be reversed?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personal integrity amidst a culture of moral decline? </w:t>
      </w:r>
    </w:p>
    <w:p w14:paraId="68EFCED8"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D7E8F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8F09EE4" w14:textId="77777777" w:rsidR="00616C3B" w:rsidRDefault="00616C3B" w:rsidP="00616C3B">
      <w:pPr>
        <w:spacing w:line="247" w:lineRule="auto"/>
        <w:rPr>
          <w:rFonts w:eastAsia="Times New Roman"/>
          <w:b/>
          <w:bCs/>
          <w:kern w:val="0"/>
          <w:sz w:val="21"/>
          <w:szCs w:val="21"/>
        </w:rPr>
      </w:pPr>
    </w:p>
    <w:p w14:paraId="6A4F3BB9" w14:textId="3410F0BF"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Value of Courageous Leadership</w:t>
      </w:r>
    </w:p>
    <w:p w14:paraId="7CB3063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absence of strong, godly leadership in Israel led to moral anarchy. We are reminded of the need for leaders who are guided by Scripture and who can stand firm in their faith, as Joshua did when he declared, "As for me and my house, we will serve the LORD" (Joshua 24:15).</w:t>
      </w:r>
    </w:p>
    <w:p w14:paraId="7B0350C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demonstrate courageous leadership in challenging situations like those faced in Judges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courageous leadership is crucial in preventing societal breakdown, as seen in Judges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19 about the consequences of lacking courageous leadership? </w:t>
      </w:r>
    </w:p>
    <w:p w14:paraId="493F2E5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Indifference</w:t>
      </w:r>
    </w:p>
    <w:p w14:paraId="17E0F10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Levite's initial indifference to his concubine's plight is a stark warning. We are called to love and care for others actively, as Jesus taught us to "love your neighbor as yourself" (Matthew 22:39). Indifference can lead to devastating consequences.</w:t>
      </w:r>
    </w:p>
    <w:p w14:paraId="2B8A9ED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indifference in our community lead to greater harm, as seen in Judges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indifference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ignoring injustice often escalate situations, and how can you actively respond instead? </w:t>
      </w:r>
    </w:p>
    <w:p w14:paraId="7A0A2880"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70B447"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B54CD3F" w14:textId="77777777" w:rsidR="00616C3B" w:rsidRDefault="00616C3B" w:rsidP="00616C3B">
      <w:pPr>
        <w:spacing w:line="247" w:lineRule="auto"/>
        <w:rPr>
          <w:rFonts w:eastAsia="Times New Roman"/>
          <w:b/>
          <w:bCs/>
          <w:kern w:val="0"/>
          <w:sz w:val="21"/>
          <w:szCs w:val="21"/>
        </w:rPr>
      </w:pPr>
    </w:p>
    <w:p w14:paraId="7FFB572B" w14:textId="18C0E66E"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Collective Action</w:t>
      </w:r>
    </w:p>
    <w:p w14:paraId="684C030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chapter concludes with the tribes of Israel uniting to address the atrocity. This collective action underscores the power of unity in confronting evil. As the body of Christ, we are stronger together, called to "spur one another on toward love and good deeds" (Hebrews 10:24).</w:t>
      </w:r>
    </w:p>
    <w:p w14:paraId="6456BAF3" w14:textId="77777777" w:rsidR="00616C3B" w:rsidRDefault="00616C3B" w:rsidP="00616C3B">
      <w:pPr>
        <w:spacing w:line="247" w:lineRule="auto"/>
      </w:pPr>
      <w:r w:rsidRPr="00F6333B">
        <w:rPr>
          <w:rFonts w:eastAsia="Times New Roman"/>
          <w:kern w:val="0"/>
          <w:sz w:val="21"/>
          <w:szCs w:val="21"/>
        </w:rPr>
        <w:t xml:space="preserve">1. How can </w:t>
      </w:r>
      <w:proofErr w:type="gramStart"/>
      <w:r w:rsidRPr="00F6333B">
        <w:rPr>
          <w:rFonts w:eastAsia="Times New Roman"/>
          <w:kern w:val="0"/>
          <w:sz w:val="21"/>
          <w:szCs w:val="21"/>
        </w:rPr>
        <w:t>collective</w:t>
      </w:r>
      <w:proofErr w:type="gramEnd"/>
      <w:r w:rsidRPr="00F6333B">
        <w:rPr>
          <w:rFonts w:eastAsia="Times New Roman"/>
          <w:kern w:val="0"/>
          <w:sz w:val="21"/>
          <w:szCs w:val="21"/>
        </w:rPr>
        <w:t xml:space="preserve"> action address community injustices, as seen in Judges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collective action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collective action sometimes fail to prevent harm, and how can we improve it?</w:t>
      </w:r>
    </w:p>
    <w:p w14:paraId="6444CE5E" w14:textId="77777777" w:rsidR="00616C3B" w:rsidRDefault="00616C3B" w:rsidP="00616C3B">
      <w:pPr>
        <w:spacing w:line="247" w:lineRule="auto"/>
      </w:pPr>
    </w:p>
    <w:p w14:paraId="2CF5BC8C" w14:textId="77777777" w:rsidR="00616C3B" w:rsidRDefault="00616C3B" w:rsidP="00616C3B">
      <w:pPr>
        <w:spacing w:line="247" w:lineRule="auto"/>
      </w:pPr>
    </w:p>
    <w:p w14:paraId="76BD9AAE" w14:textId="77777777" w:rsidR="00616C3B" w:rsidRDefault="00616C3B" w:rsidP="00616C3B">
      <w:pPr>
        <w:spacing w:line="247" w:lineRule="auto"/>
      </w:pPr>
    </w:p>
    <w:p w14:paraId="216735DE" w14:textId="6A4F13F5"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Need for Justice</w:t>
      </w:r>
    </w:p>
    <w:p w14:paraId="0F8A492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horrific events in Gibeah cry out for justice. God is a God of justice, and we are reminded to "act justly, love mercy, and walk humbly with your God" (Micah 6:8). Justice is a reflection of God's character and a mandate for His people.</w:t>
      </w:r>
    </w:p>
    <w:p w14:paraId="4725769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justice in our communities when faced with acts of violence and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speak out against injustice, even when it's uncomfortable?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and accountability in your daily life? </w:t>
      </w:r>
    </w:p>
    <w:p w14:paraId="622074B3"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A8AA83"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03D1B88" w14:textId="77777777" w:rsidR="00616C3B" w:rsidRDefault="00616C3B" w:rsidP="00616C3B">
      <w:pPr>
        <w:spacing w:line="247" w:lineRule="auto"/>
        <w:rPr>
          <w:rFonts w:eastAsia="Times New Roman"/>
          <w:b/>
          <w:bCs/>
          <w:kern w:val="0"/>
          <w:sz w:val="21"/>
          <w:szCs w:val="21"/>
        </w:rPr>
      </w:pPr>
    </w:p>
    <w:p w14:paraId="03448B9B" w14:textId="40A25FAC"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Repentance</w:t>
      </w:r>
    </w:p>
    <w:p w14:paraId="77AC649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chapter serves as a call to repentance for the nation of Israel. When we stray from God's path, repentance is the first step back to Him. "If we confess our sins, He is faithful and just to forgive us our sins and to cleanse us from all unrighteousness" (1 John 1:9).</w:t>
      </w:r>
    </w:p>
    <w:p w14:paraId="2B9CDAC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our mistakes in relationships lead to genuine repentance and reconciliation?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foster a repentant heart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wrongdoing play a crucial role in personal and communal healing? </w:t>
      </w:r>
    </w:p>
    <w:p w14:paraId="3B825C9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Sin on Community</w:t>
      </w:r>
    </w:p>
    <w:p w14:paraId="1327B5B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Sin doesn't just affect individuals; it impacts entire communities. The events in Judges 19 remind us that our actions have far-reaching consequences. We are called to live lives that honor God, knowing that "a little yeast leavens the whole batch of dough" (Galatians 5:9).</w:t>
      </w:r>
    </w:p>
    <w:p w14:paraId="7573470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address sin in our community to prevent harm and promote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unchecked sin often lead to broader community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accountability and support within your community? </w:t>
      </w:r>
    </w:p>
    <w:p w14:paraId="063B8B6B"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FD0C1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C2FDB4A" w14:textId="77777777" w:rsidR="00616C3B" w:rsidRDefault="00616C3B" w:rsidP="00616C3B">
      <w:pPr>
        <w:spacing w:line="247" w:lineRule="auto"/>
        <w:rPr>
          <w:rFonts w:eastAsia="Times New Roman"/>
          <w:b/>
          <w:bCs/>
          <w:kern w:val="0"/>
          <w:sz w:val="21"/>
          <w:szCs w:val="21"/>
        </w:rPr>
      </w:pPr>
    </w:p>
    <w:p w14:paraId="6277F888" w14:textId="17C56E9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Call to Be Light in Darkness</w:t>
      </w:r>
    </w:p>
    <w:p w14:paraId="2F866D5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a time of darkness, we are called to be light. The moral darkness in Judges 19 challenges us to shine brightly for Christ, as Jesus said, "You are the light of the world. A city on a hill cannot be hidden" (Matthew 5:14).</w:t>
      </w:r>
    </w:p>
    <w:p w14:paraId="531CBC8D"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be a light in situations where moral darkness prevails, like in Judges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prevent becoming desensitized to the darkness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address injustice and immorality in your community today? </w:t>
      </w:r>
    </w:p>
    <w:p w14:paraId="107A5E4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41801A65"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Even in the darkest chapters, there is hope. Judges 19 points us to the need for a Savior, fulfilled in Jesus Christ, who redeems and restores. "For God so loved the world that He gave His one and only Son, that everyone who believes in Him shall not perish but have eternal life" (John 3:16). In Him, we find true hope and redemption.</w:t>
      </w:r>
    </w:p>
    <w:p w14:paraId="6A81628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These lessons from Judges 19 remind us of the enduring relevance of Scripture and the transformative power of living according to God's Word.</w:t>
      </w:r>
    </w:p>
    <w:p w14:paraId="00AE3DC6"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we find hope in God's redemption despite the darkness in Judges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healing and redemption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redemptive plan inspire you to act justly in difficult situations?</w:t>
      </w:r>
      <w:r w:rsidRPr="001B37DC">
        <w:br w:type="page"/>
      </w:r>
    </w:p>
    <w:p w14:paraId="37848F26"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20 Teaching Points and Bible Study Questions</w:t>
      </w:r>
    </w:p>
    <w:p w14:paraId="737483D0" w14:textId="22FC7037"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Unity in the Face of Injustice</w:t>
      </w:r>
    </w:p>
    <w:p w14:paraId="57F1B42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20, we see the tribes of Israel coming together as one to address a grave injustice. This unity is a powerful reminder of the strength found in community when facing wrongdoing. As it is written, "So all the Israelites came out as one man, from Dan to Beersheba" (Judges 20:1). When we stand together against evil, we reflect the unity that God desires for His people.</w:t>
      </w:r>
    </w:p>
    <w:p w14:paraId="6E99241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foster unity in our community when facing a collective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crucial when addressing societal wrongs?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solidarity in your group when confronting unfair situations? </w:t>
      </w:r>
    </w:p>
    <w:p w14:paraId="040A8417"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Divine Guidance</w:t>
      </w:r>
    </w:p>
    <w:p w14:paraId="227A120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Before taking action, the Israelites sought the Lord's guidance. "The Israelites went up to Bethel and inquired of God" (Judges 20:18). This teaches us the importance of seeking God's wisdom in our decisions. In our daily lives, turning to prayer and Scripture can provide the clarity and direction we need.</w:t>
      </w:r>
    </w:p>
    <w:p w14:paraId="4012DF8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 seek divine guidance before making significant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repeatedly sought God's guidance despite initial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persistence in seeking divine guidance during challenging times? </w:t>
      </w:r>
    </w:p>
    <w:p w14:paraId="7577CAC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6DDE6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6DDDDB3A" w14:textId="77777777" w:rsidR="00616C3B" w:rsidRDefault="00616C3B" w:rsidP="00616C3B">
      <w:pPr>
        <w:spacing w:line="247" w:lineRule="auto"/>
        <w:rPr>
          <w:rFonts w:eastAsia="Times New Roman"/>
          <w:b/>
          <w:bCs/>
          <w:kern w:val="0"/>
          <w:sz w:val="21"/>
          <w:szCs w:val="21"/>
        </w:rPr>
      </w:pPr>
    </w:p>
    <w:p w14:paraId="2F15117C" w14:textId="6CFAD582"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Cost of Sin</w:t>
      </w:r>
    </w:p>
    <w:p w14:paraId="564C8FA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chapter highlights the devastating consequences of sin, as the tribe of Benjamin defends the wickedness within its ranks. This serves as a sobering reminder that sin has a cost, not just for individuals but for entire communities. "The </w:t>
      </w:r>
      <w:proofErr w:type="spellStart"/>
      <w:r w:rsidRPr="00F6333B">
        <w:rPr>
          <w:rFonts w:eastAsia="Times New Roman"/>
          <w:kern w:val="0"/>
          <w:sz w:val="21"/>
          <w:szCs w:val="21"/>
        </w:rPr>
        <w:t>Benjamites</w:t>
      </w:r>
      <w:proofErr w:type="spellEnd"/>
      <w:r w:rsidRPr="00F6333B">
        <w:rPr>
          <w:rFonts w:eastAsia="Times New Roman"/>
          <w:kern w:val="0"/>
          <w:sz w:val="21"/>
          <w:szCs w:val="21"/>
        </w:rPr>
        <w:t xml:space="preserve"> came out of Gibeah and cut down twenty-two thousand Israelites on the battlefield that day" (Judges 20:21). Sin's ripple effect can be far-reaching, urging us to pursue righteousness.</w:t>
      </w:r>
    </w:p>
    <w:p w14:paraId="52309A3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recognizing the cost of sin in Judges 20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sin's consequences is crucial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sin from escalating into larger conflicts in your life? </w:t>
      </w:r>
    </w:p>
    <w:p w14:paraId="2D991CE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Perseverance in Adversity</w:t>
      </w:r>
    </w:p>
    <w:p w14:paraId="65F78DF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initial setbacks, the Israelites did not give up. They regrouped and sought the Lord again. "The Israelites encouraged one another and again took up their positions" (Judges 20:22). This perseverance is a testament to the power of faith and determination. In our own struggles, we are called to persist, trusting that God is with us.</w:t>
      </w:r>
    </w:p>
    <w:p w14:paraId="650EC6E0"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maintain faith when facing repeated setbacks like the Israelites in Judges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persevere in adversity, inspired by the Israelites' persistence?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crucial in overcoming challenges, as demonstrated in Judges 20? </w:t>
      </w:r>
    </w:p>
    <w:p w14:paraId="1C7216F0"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6DAA90"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77C456FE" w14:textId="77777777" w:rsidR="00616C3B" w:rsidRDefault="00616C3B" w:rsidP="00616C3B">
      <w:pPr>
        <w:spacing w:line="247" w:lineRule="auto"/>
        <w:rPr>
          <w:rFonts w:eastAsia="Times New Roman"/>
          <w:b/>
          <w:bCs/>
          <w:kern w:val="0"/>
          <w:sz w:val="21"/>
          <w:szCs w:val="21"/>
        </w:rPr>
      </w:pPr>
    </w:p>
    <w:p w14:paraId="02F06069" w14:textId="343531CD"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Power of Repentance</w:t>
      </w:r>
    </w:p>
    <w:p w14:paraId="5AAF583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After suffering losses, the Israelites fasted and offered sacrifices, demonstrating repentance. "They sat there before the LORD and fasted that day until evening" (Judges 20:26). Repentance is a powerful act that restores our relationship with God. It reminds us that no matter how far we stray, God is always ready to forgive and renew us.</w:t>
      </w:r>
    </w:p>
    <w:p w14:paraId="0A8856F2" w14:textId="77777777" w:rsidR="00616C3B" w:rsidRDefault="00616C3B" w:rsidP="00616C3B">
      <w:pPr>
        <w:spacing w:line="247" w:lineRule="auto"/>
      </w:pPr>
      <w:r w:rsidRPr="00F6333B">
        <w:rPr>
          <w:rFonts w:eastAsia="Times New Roman"/>
          <w:kern w:val="0"/>
          <w:sz w:val="21"/>
          <w:szCs w:val="21"/>
        </w:rPr>
        <w:t>1. How can genuine repentance lead to healing and restoration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community reconciliation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leads to meaningful change in your life?</w:t>
      </w:r>
    </w:p>
    <w:p w14:paraId="03851C26" w14:textId="7855B186"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2495815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Phinehas, the priest, played a crucial role in seeking God's will. "Phinehas son of Eleazar, the son of Aaron, ministered before it in those days" (Judges 20:28). This highlights the importance of godly leadership in guiding people through difficult times. Leaders who seek God's wisdom can inspire and direct others toward His purposes.</w:t>
      </w:r>
    </w:p>
    <w:p w14:paraId="168F046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leaders today ensure justice while maintaining unity among their communities, as seen in Judges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requires both decisive action and seeking counsel, as demonstrated in Judges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the consequences of leadership decisions in Judges 20? </w:t>
      </w:r>
    </w:p>
    <w:p w14:paraId="58A5BD27"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DFA289"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0BA6E3AD" w14:textId="77777777" w:rsidR="00616C3B" w:rsidRDefault="00616C3B" w:rsidP="00616C3B">
      <w:pPr>
        <w:spacing w:line="247" w:lineRule="auto"/>
        <w:rPr>
          <w:rFonts w:eastAsia="Times New Roman"/>
          <w:b/>
          <w:bCs/>
          <w:kern w:val="0"/>
          <w:sz w:val="21"/>
          <w:szCs w:val="21"/>
        </w:rPr>
      </w:pPr>
    </w:p>
    <w:p w14:paraId="07A7ABB3" w14:textId="6B6B3A42"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God's Sovereignty in Battle</w:t>
      </w:r>
    </w:p>
    <w:p w14:paraId="467296D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Ultimately, it was God who delivered victory to the Israelites. "The LORD defeated Benjamin before Israel" (Judges 20:35). This reminds us that while we must do our part, it is God who holds the ultimate power. Trusting in His sovereignty allows us to face challenges with confidence, knowing He is in control.</w:t>
      </w:r>
    </w:p>
    <w:p w14:paraId="3510B0E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God's sovereignty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setbacks before granting victory, and how can this shape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persistence in seeking God's guidance before battle? </w:t>
      </w:r>
    </w:p>
    <w:p w14:paraId="5C5EA996"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w:t>
      </w:r>
    </w:p>
    <w:p w14:paraId="369CD76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chapter underscores the necessity of justice, even when it is difficult. The Israelites were committed to addressing the sin in Gibeah, showing that justice is a key component of God's character. "We will go up against it by lot" (Judges 20:9). Upholding justice reflects God's righteousness and brings healing to communities.</w:t>
      </w:r>
    </w:p>
    <w:p w14:paraId="39FF6FB1"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ensure justice is served in our communities when faced with difficult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justice is crucial for maintaining peace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fairness and accountability in your daily interactions? </w:t>
      </w:r>
    </w:p>
    <w:p w14:paraId="6C0DA1FF"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400030"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24D767B" w14:textId="77777777" w:rsidR="00616C3B" w:rsidRDefault="00616C3B" w:rsidP="00616C3B">
      <w:pPr>
        <w:spacing w:line="247" w:lineRule="auto"/>
        <w:rPr>
          <w:rFonts w:eastAsia="Times New Roman"/>
          <w:b/>
          <w:bCs/>
          <w:kern w:val="0"/>
          <w:sz w:val="21"/>
          <w:szCs w:val="21"/>
        </w:rPr>
      </w:pPr>
    </w:p>
    <w:p w14:paraId="176CAFC5" w14:textId="6A53F791"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Consequences of Division</w:t>
      </w:r>
    </w:p>
    <w:p w14:paraId="3F9FE39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The conflict between the tribes serves as a cautionary tale about division. The initial refusal of Benjamin to address the sin led to devastating consequences. "The men of Israel turned back against the </w:t>
      </w:r>
      <w:proofErr w:type="spellStart"/>
      <w:r w:rsidRPr="00F6333B">
        <w:rPr>
          <w:rFonts w:eastAsia="Times New Roman"/>
          <w:kern w:val="0"/>
          <w:sz w:val="21"/>
          <w:szCs w:val="21"/>
        </w:rPr>
        <w:t>Benjamites</w:t>
      </w:r>
      <w:proofErr w:type="spellEnd"/>
      <w:r w:rsidRPr="00F6333B">
        <w:rPr>
          <w:rFonts w:eastAsia="Times New Roman"/>
          <w:kern w:val="0"/>
          <w:sz w:val="21"/>
          <w:szCs w:val="21"/>
        </w:rPr>
        <w:t xml:space="preserve"> and struck them down with the sword" (Judges 20:48). Division weakens us, while unity in Christ strengthens and fortifies.</w:t>
      </w:r>
    </w:p>
    <w:p w14:paraId="73EA2B0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promote unity in your community to prevent division like in Judges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addressing conflicts before they escalate into division?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division often lead to unintended consequences, and how can you mitigate them? </w:t>
      </w:r>
    </w:p>
    <w:p w14:paraId="7982C22D"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Restoration</w:t>
      </w:r>
    </w:p>
    <w:p w14:paraId="28602F8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Despite the destruction, there is hope for restoration. The chapter ends with the Israelites lamenting the loss of a tribe and seeking ways to restore it. "The Israelites grieved for their brothers, the </w:t>
      </w:r>
      <w:proofErr w:type="spellStart"/>
      <w:r w:rsidRPr="00F6333B">
        <w:rPr>
          <w:rFonts w:eastAsia="Times New Roman"/>
          <w:kern w:val="0"/>
          <w:sz w:val="21"/>
          <w:szCs w:val="21"/>
        </w:rPr>
        <w:t>Benjamites</w:t>
      </w:r>
      <w:proofErr w:type="spellEnd"/>
      <w:r w:rsidRPr="00F6333B">
        <w:rPr>
          <w:rFonts w:eastAsia="Times New Roman"/>
          <w:kern w:val="0"/>
          <w:sz w:val="21"/>
          <w:szCs w:val="21"/>
        </w:rPr>
        <w:t>" (Judges 20:23). This reflects God's heart for reconciliation and renewal. No matter how broken things may seem, God offers hope and a path to restoration through His grace.</w:t>
      </w:r>
    </w:p>
    <w:p w14:paraId="0D0D5A7E" w14:textId="77777777" w:rsidR="00616C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find hope for restoration in conflicts within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restore broken relationships after a misunderstanding?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hope is essential for healing and rebuilding trust after a conflict?</w:t>
      </w:r>
      <w:r w:rsidRPr="001B37DC">
        <w:br w:type="page"/>
      </w:r>
    </w:p>
    <w:p w14:paraId="54554992" w14:textId="77777777" w:rsidR="00616C3B" w:rsidRPr="00616C3B" w:rsidRDefault="00616C3B" w:rsidP="00616C3B">
      <w:pPr>
        <w:spacing w:line="247" w:lineRule="auto"/>
        <w:jc w:val="center"/>
        <w:outlineLvl w:val="0"/>
        <w:rPr>
          <w:rFonts w:eastAsia="Times New Roman"/>
          <w:b/>
          <w:bCs/>
          <w:kern w:val="36"/>
          <w:sz w:val="32"/>
          <w:szCs w:val="32"/>
        </w:rPr>
      </w:pPr>
      <w:r w:rsidRPr="00616C3B">
        <w:rPr>
          <w:rFonts w:eastAsia="Times New Roman"/>
          <w:b/>
          <w:bCs/>
          <w:kern w:val="36"/>
          <w:sz w:val="32"/>
          <w:szCs w:val="32"/>
        </w:rPr>
        <w:t>Judges 21 Teaching Points and Bible Study Questions</w:t>
      </w:r>
    </w:p>
    <w:p w14:paraId="66F44FE9" w14:textId="60C70960"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Consequences of Rash Vows</w:t>
      </w:r>
    </w:p>
    <w:p w14:paraId="45AA90B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In Judges 21, the Israelites made a hasty vow not to give their daughters in marriage to the tribe of Benjamin. This decision led to unforeseen complications. It reminds us of the importance of considering the weight of our words and promises. As Ecclesiastes 5:5 advises, "It is better not to vow than to make a vow and not fulfill it."</w:t>
      </w:r>
    </w:p>
    <w:p w14:paraId="3B7F5623"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thoughtful decision-making to avoid the consequences of rash vows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Israelites' experience with rash vows in Judges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past decisions help prevent making impulsive promises in the future? </w:t>
      </w:r>
    </w:p>
    <w:p w14:paraId="1F184E64"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0284055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Despite their earlier conflict, the Israelites came together to find a solution for the tribe of Benjamin. This unity highlights the strength found in community and collaboration. As Psalm 133:1 </w:t>
      </w:r>
      <w:proofErr w:type="gramStart"/>
      <w:r w:rsidRPr="00F6333B">
        <w:rPr>
          <w:rFonts w:eastAsia="Times New Roman"/>
          <w:kern w:val="0"/>
          <w:sz w:val="21"/>
          <w:szCs w:val="21"/>
        </w:rPr>
        <w:t>states</w:t>
      </w:r>
      <w:proofErr w:type="gramEnd"/>
      <w:r w:rsidRPr="00F6333B">
        <w:rPr>
          <w:rFonts w:eastAsia="Times New Roman"/>
          <w:kern w:val="0"/>
          <w:sz w:val="21"/>
          <w:szCs w:val="21"/>
        </w:rPr>
        <w:t>, "How good and pleasant it is when brothers live together in harmony!"</w:t>
      </w:r>
    </w:p>
    <w:p w14:paraId="1DCE424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unity among diverse groups lead to effective problem-solving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in resolving their internal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situations of disagreement or division in your life? </w:t>
      </w:r>
    </w:p>
    <w:p w14:paraId="249DD29E"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C3698E"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33A8AF40" w14:textId="77777777" w:rsidR="00616C3B" w:rsidRDefault="00616C3B" w:rsidP="00616C3B">
      <w:pPr>
        <w:spacing w:line="247" w:lineRule="auto"/>
        <w:rPr>
          <w:rFonts w:eastAsia="Times New Roman"/>
          <w:b/>
          <w:bCs/>
          <w:kern w:val="0"/>
          <w:sz w:val="21"/>
          <w:szCs w:val="21"/>
        </w:rPr>
      </w:pPr>
    </w:p>
    <w:p w14:paraId="0CD1B647" w14:textId="67B55C74"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Compassion Amidst Judgment</w:t>
      </w:r>
    </w:p>
    <w:p w14:paraId="644A7E6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showed compassion by seeking a way to preserve the tribe of Benjamin, despite their previous transgressions. This reflects the balance between justice and mercy, echoing Micah 6:8: "He has shown you, O man, what is good. And what does the LORD require of you but to act justly, to love mercy, and to walk humbly with your God?"</w:t>
      </w:r>
    </w:p>
    <w:p w14:paraId="18E059F7"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show compassion to those facing consequences for their actions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important even when judgment is necessary?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actions to balance justice and mercy in your life? </w:t>
      </w:r>
    </w:p>
    <w:p w14:paraId="71E807B5"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God’s Guidance</w:t>
      </w:r>
    </w:p>
    <w:p w14:paraId="6D7CA6A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Israelites sought the Lord’s guidance at Bethel, demonstrating the necessity of seeking divine wisdom in our decisions. Proverbs 3:5-6 encourages us, "Trust in the LORD with all your heart, and lean not on your own understanding; in all your ways acknowledge Him, and He will make your paths straight."</w:t>
      </w:r>
    </w:p>
    <w:p w14:paraId="62137232"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ensure you seek God's guidance before making significant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in resolving conflicts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in your daily routine? </w:t>
      </w:r>
    </w:p>
    <w:p w14:paraId="6D37DF57"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6D0A7C"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A5198A2" w14:textId="77777777" w:rsidR="00616C3B" w:rsidRDefault="00616C3B" w:rsidP="00616C3B">
      <w:pPr>
        <w:spacing w:line="247" w:lineRule="auto"/>
        <w:rPr>
          <w:rFonts w:eastAsia="Times New Roman"/>
          <w:b/>
          <w:bCs/>
          <w:kern w:val="0"/>
          <w:sz w:val="21"/>
          <w:szCs w:val="21"/>
        </w:rPr>
      </w:pPr>
    </w:p>
    <w:p w14:paraId="1F10D44A" w14:textId="6238062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Role of Forgiveness in Healing</w:t>
      </w:r>
    </w:p>
    <w:p w14:paraId="63ACD27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reconciliation process between the tribes involved forgiveness and a willingness to move forward. This is a powerful reminder of the healing that forgiveness can bring, as Ephesians 4:32 instructs, "Be kind and tenderhearted to one another, forgiving each other just as in Christ God forgave you."</w:t>
      </w:r>
    </w:p>
    <w:p w14:paraId="434CCA48" w14:textId="77777777" w:rsidR="00616C3B" w:rsidRDefault="00616C3B" w:rsidP="00616C3B">
      <w:pPr>
        <w:spacing w:line="247" w:lineRule="auto"/>
      </w:pPr>
      <w:r w:rsidRPr="00F6333B">
        <w:rPr>
          <w:rFonts w:eastAsia="Times New Roman"/>
          <w:kern w:val="0"/>
          <w:sz w:val="21"/>
          <w:szCs w:val="21"/>
        </w:rPr>
        <w:t>1. How can forgiveness facilitate healing in broken relationships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personal and communal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practice forgiveness in challenging situations?</w:t>
      </w:r>
    </w:p>
    <w:p w14:paraId="20A13F19" w14:textId="147E108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Creative Problem Solving</w:t>
      </w:r>
    </w:p>
    <w:p w14:paraId="64FE5E8C"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 xml:space="preserve">Faced with a dilemma, the Israelites devised a plan to provide wives for the </w:t>
      </w:r>
      <w:proofErr w:type="spellStart"/>
      <w:r w:rsidRPr="00F6333B">
        <w:rPr>
          <w:rFonts w:eastAsia="Times New Roman"/>
          <w:kern w:val="0"/>
          <w:sz w:val="21"/>
          <w:szCs w:val="21"/>
        </w:rPr>
        <w:t>Benjamites</w:t>
      </w:r>
      <w:proofErr w:type="spellEnd"/>
      <w:r w:rsidRPr="00F6333B">
        <w:rPr>
          <w:rFonts w:eastAsia="Times New Roman"/>
          <w:kern w:val="0"/>
          <w:sz w:val="21"/>
          <w:szCs w:val="21"/>
        </w:rPr>
        <w:t>. This teaches us the value of creative thinking and problem-solving in difficult situations. James 1:5 assures us, "If any of you lacks wisdom, he should ask God, who gives generously to all without finding fault, and it will be given to him."</w:t>
      </w:r>
    </w:p>
    <w:p w14:paraId="0D7E111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we apply creative problem-solving to resolve conflicts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using unconventional methods to solve modern-day issues?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thinking outside the box matter when addressing complex challenges in our lives? </w:t>
      </w:r>
    </w:p>
    <w:p w14:paraId="35284522"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6D30F5"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12892BE4" w14:textId="77777777" w:rsidR="00616C3B" w:rsidRDefault="00616C3B" w:rsidP="00616C3B">
      <w:pPr>
        <w:spacing w:line="247" w:lineRule="auto"/>
        <w:rPr>
          <w:rFonts w:eastAsia="Times New Roman"/>
          <w:b/>
          <w:bCs/>
          <w:kern w:val="0"/>
          <w:sz w:val="21"/>
          <w:szCs w:val="21"/>
        </w:rPr>
      </w:pPr>
    </w:p>
    <w:p w14:paraId="3862F008" w14:textId="0DFBDE3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Dangers of Isolation</w:t>
      </w:r>
    </w:p>
    <w:p w14:paraId="469F37BA"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near extinction of the tribe of Benjamin serves as a warning against isolation. We are reminded of the importance of staying connected to our community and faith. Hebrews 10:25 encourages us, "Let us not neglect meeting together, as some have made a habit, but let us encourage one another."</w:t>
      </w:r>
    </w:p>
    <w:p w14:paraId="6529A5B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isolation lead to poor decision-making, as seen in the actions of the Israelites in Judges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isolation and build supportive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isolation sometimes lead to desperation, and how can you prevent this in your own life? </w:t>
      </w:r>
    </w:p>
    <w:p w14:paraId="09C78B2B"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4732A5B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 absence of strong leadership in Israel during this time led to chaos and moral decline. This underscores the need for godly leadership in our lives. Proverbs 11:14 states, "For lack of guidance, a nation falls, but with many counselors comes deliverance."</w:t>
      </w:r>
    </w:p>
    <w:p w14:paraId="7D0D61E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effective leadership prevent conflicts like those seen in Judges 21 among the tribes of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decisions in Judges 21 led to unintended consequences, and how can we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21 about the importance of seeking wise counsel in leadership? </w:t>
      </w:r>
    </w:p>
    <w:p w14:paraId="5B114224" w14:textId="77777777" w:rsidR="00616C3B" w:rsidRDefault="00616C3B" w:rsidP="00616C3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8A9E33" w14:textId="77777777" w:rsidR="00616C3B" w:rsidRDefault="00616C3B">
      <w:pPr>
        <w:spacing w:after="0" w:line="240" w:lineRule="auto"/>
        <w:rPr>
          <w:rFonts w:eastAsia="Times New Roman"/>
          <w:b/>
          <w:bCs/>
          <w:kern w:val="0"/>
          <w:sz w:val="21"/>
          <w:szCs w:val="21"/>
        </w:rPr>
      </w:pPr>
      <w:r>
        <w:rPr>
          <w:rFonts w:eastAsia="Times New Roman"/>
          <w:b/>
          <w:bCs/>
          <w:kern w:val="0"/>
          <w:sz w:val="21"/>
          <w:szCs w:val="21"/>
        </w:rPr>
        <w:br w:type="page"/>
      </w:r>
    </w:p>
    <w:p w14:paraId="5194D4A6" w14:textId="77777777" w:rsidR="00616C3B" w:rsidRDefault="00616C3B" w:rsidP="00616C3B">
      <w:pPr>
        <w:spacing w:line="247" w:lineRule="auto"/>
        <w:rPr>
          <w:rFonts w:eastAsia="Times New Roman"/>
          <w:b/>
          <w:bCs/>
          <w:kern w:val="0"/>
          <w:sz w:val="21"/>
          <w:szCs w:val="21"/>
        </w:rPr>
      </w:pPr>
    </w:p>
    <w:p w14:paraId="0571F31A" w14:textId="3AE3D5FB" w:rsidR="00616C3B" w:rsidRPr="00F6333B" w:rsidRDefault="00616C3B" w:rsidP="00616C3B">
      <w:pPr>
        <w:spacing w:line="247" w:lineRule="auto"/>
        <w:rPr>
          <w:rFonts w:eastAsia="Times New Roman"/>
          <w:kern w:val="0"/>
          <w:sz w:val="21"/>
          <w:szCs w:val="21"/>
        </w:rPr>
      </w:pPr>
      <w:r w:rsidRPr="00F6333B">
        <w:rPr>
          <w:rFonts w:eastAsia="Times New Roman"/>
          <w:b/>
          <w:bCs/>
          <w:kern w:val="0"/>
          <w:sz w:val="21"/>
          <w:szCs w:val="21"/>
        </w:rPr>
        <w:t>The Cycle of Sin and Redemption</w:t>
      </w:r>
    </w:p>
    <w:p w14:paraId="7F87DC9F"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Judges 21 is part of a larger narrative of Israel’s cycle of sin, judgment, and redemption. It reminds us of our own need for repentance and the hope of redemption through Christ. Romans 3:23-24 tells us, "For all have sinned and fall short of the glory of God, and are justified freely by His grace through the redemption that is in Christ Jesus."</w:t>
      </w:r>
    </w:p>
    <w:p w14:paraId="1A27B819"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1. How can you break personal cycles of sin and seek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communities struggle to maintain faithfulness after experiencing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Judges 21 to apply in seeking forgiveness and reconciliation with others? </w:t>
      </w:r>
    </w:p>
    <w:p w14:paraId="00CE6623" w14:textId="77777777" w:rsidR="00616C3B" w:rsidRPr="00F6333B" w:rsidRDefault="00616C3B" w:rsidP="00616C3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Despite Human Failure</w:t>
      </w:r>
    </w:p>
    <w:p w14:paraId="0930F208"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Despite the failures and shortcomings of the Israelites, God’s faithfulness remained. This is a comforting reminder that God’s promises endure, even when we falter. 2 Timothy 2:13 reassures us, "If we are faithless, He remains faithful, for He cannot deny Himself."</w:t>
      </w:r>
    </w:p>
    <w:p w14:paraId="35C1E1EB" w14:textId="77777777" w:rsidR="00616C3B" w:rsidRPr="00F6333B" w:rsidRDefault="00616C3B" w:rsidP="00616C3B">
      <w:pPr>
        <w:spacing w:line="247" w:lineRule="auto"/>
        <w:rPr>
          <w:rFonts w:eastAsia="Times New Roman"/>
          <w:kern w:val="0"/>
          <w:sz w:val="21"/>
          <w:szCs w:val="21"/>
        </w:rPr>
      </w:pPr>
      <w:r w:rsidRPr="00F6333B">
        <w:rPr>
          <w:rFonts w:eastAsia="Times New Roman"/>
          <w:kern w:val="0"/>
          <w:sz w:val="21"/>
          <w:szCs w:val="21"/>
        </w:rPr>
        <w:t>These lessons from Judges 21 encourage us to reflect on our own lives, seek God’s wisdom, and trust in His unfailing love and guidance.</w:t>
      </w:r>
    </w:p>
    <w:p w14:paraId="77E77CAB" w14:textId="6A04BE83" w:rsidR="00F6333B" w:rsidRPr="001B37DC" w:rsidRDefault="00616C3B" w:rsidP="00616C3B">
      <w:pPr>
        <w:spacing w:line="247" w:lineRule="auto"/>
        <w:rPr>
          <w:rFonts w:eastAsia="Times New Roman"/>
          <w:kern w:val="0"/>
          <w:sz w:val="21"/>
          <w:szCs w:val="21"/>
        </w:rPr>
      </w:pPr>
      <w:r w:rsidRPr="00F6333B">
        <w:rPr>
          <w:rFonts w:eastAsia="Times New Roman"/>
          <w:kern w:val="0"/>
          <w:sz w:val="21"/>
          <w:szCs w:val="21"/>
        </w:rPr>
        <w:t>1. How can you trust in God's faithfulness when facing the consequences of your own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faithfulness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remains faithful even when human actions fall short?</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4B995" w14:textId="77777777" w:rsidR="003406FC" w:rsidRDefault="003406FC" w:rsidP="00993188">
      <w:pPr>
        <w:spacing w:after="0" w:line="240" w:lineRule="auto"/>
      </w:pPr>
      <w:r>
        <w:separator/>
      </w:r>
    </w:p>
  </w:endnote>
  <w:endnote w:type="continuationSeparator" w:id="0">
    <w:p w14:paraId="2677CDA3" w14:textId="77777777" w:rsidR="003406FC" w:rsidRDefault="003406FC"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8C16"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07822B9"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BD9016C"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09B4" w14:textId="77777777" w:rsidR="007F1F09" w:rsidRPr="007F1F09" w:rsidRDefault="007F1F09" w:rsidP="00506EB5">
    <w:pPr>
      <w:pStyle w:val="Footer"/>
      <w:framePr w:wrap="none" w:vAnchor="text" w:hAnchor="margin" w:xAlign="center" w:y="1"/>
      <w:rPr>
        <w:rStyle w:val="PageNumber"/>
        <w:sz w:val="11"/>
        <w:szCs w:val="11"/>
      </w:rPr>
    </w:pPr>
  </w:p>
  <w:p w14:paraId="2C9A33BB"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BF51CB"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E22BAC1" wp14:editId="356339D5">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AAE714D" wp14:editId="513D7768">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1AFCF"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34C5"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CC830F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6E16" w14:textId="77777777" w:rsidR="003406FC" w:rsidRDefault="003406FC" w:rsidP="00993188">
      <w:pPr>
        <w:spacing w:after="0" w:line="240" w:lineRule="auto"/>
      </w:pPr>
      <w:r>
        <w:separator/>
      </w:r>
    </w:p>
  </w:footnote>
  <w:footnote w:type="continuationSeparator" w:id="0">
    <w:p w14:paraId="2EB9FE07" w14:textId="77777777" w:rsidR="003406FC" w:rsidRDefault="003406FC"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E6B"/>
    <w:rsid w:val="00000CDF"/>
    <w:rsid w:val="00037514"/>
    <w:rsid w:val="000421EA"/>
    <w:rsid w:val="00051B34"/>
    <w:rsid w:val="000B6F4F"/>
    <w:rsid w:val="00153A4F"/>
    <w:rsid w:val="00177C6D"/>
    <w:rsid w:val="00194992"/>
    <w:rsid w:val="001B37DC"/>
    <w:rsid w:val="001B511C"/>
    <w:rsid w:val="001C43A9"/>
    <w:rsid w:val="001D1D4B"/>
    <w:rsid w:val="001E4954"/>
    <w:rsid w:val="00223D2A"/>
    <w:rsid w:val="002358CF"/>
    <w:rsid w:val="003211B8"/>
    <w:rsid w:val="003406FC"/>
    <w:rsid w:val="00351FC4"/>
    <w:rsid w:val="00391B5E"/>
    <w:rsid w:val="00397296"/>
    <w:rsid w:val="003B6791"/>
    <w:rsid w:val="004F7C83"/>
    <w:rsid w:val="005218D9"/>
    <w:rsid w:val="00590404"/>
    <w:rsid w:val="005C237B"/>
    <w:rsid w:val="00616C3B"/>
    <w:rsid w:val="00661B7E"/>
    <w:rsid w:val="006762E8"/>
    <w:rsid w:val="00687503"/>
    <w:rsid w:val="00692F03"/>
    <w:rsid w:val="00741D82"/>
    <w:rsid w:val="00762403"/>
    <w:rsid w:val="0078350E"/>
    <w:rsid w:val="00793C4A"/>
    <w:rsid w:val="007E2F25"/>
    <w:rsid w:val="007F1F09"/>
    <w:rsid w:val="00800A60"/>
    <w:rsid w:val="00810BA4"/>
    <w:rsid w:val="00840C19"/>
    <w:rsid w:val="008541EF"/>
    <w:rsid w:val="0086139F"/>
    <w:rsid w:val="00870740"/>
    <w:rsid w:val="0087297B"/>
    <w:rsid w:val="00875463"/>
    <w:rsid w:val="00887FAA"/>
    <w:rsid w:val="0091161B"/>
    <w:rsid w:val="0096136E"/>
    <w:rsid w:val="00985E6C"/>
    <w:rsid w:val="00993188"/>
    <w:rsid w:val="009A38CE"/>
    <w:rsid w:val="009E4504"/>
    <w:rsid w:val="009E45C1"/>
    <w:rsid w:val="009F6E6B"/>
    <w:rsid w:val="00A102B6"/>
    <w:rsid w:val="00A933F4"/>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01691"/>
  <w15:chartTrackingRefBased/>
  <w15:docId w15:val="{D3C6CB79-05E2-4AC1-AC31-EAF23C00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10</TotalTime>
  <Pages>106</Pages>
  <Words>20978</Words>
  <Characters>119578</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2025-11-26T00:31:00Z</cp:lastPrinted>
  <dcterms:created xsi:type="dcterms:W3CDTF">2025-12-30T03:44:00Z</dcterms:created>
  <dcterms:modified xsi:type="dcterms:W3CDTF">2026-01-12T03:46:00Z</dcterms:modified>
</cp:coreProperties>
</file>